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C18" w:rsidRPr="00F06C18" w:rsidRDefault="005515A7" w:rsidP="00D0507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DC7C655" wp14:editId="7410A7B5">
                <wp:simplePos x="0" y="0"/>
                <wp:positionH relativeFrom="column">
                  <wp:posOffset>5450205</wp:posOffset>
                </wp:positionH>
                <wp:positionV relativeFrom="paragraph">
                  <wp:posOffset>11430</wp:posOffset>
                </wp:positionV>
                <wp:extent cx="1391920" cy="1082675"/>
                <wp:effectExtent l="0" t="0" r="0" b="3175"/>
                <wp:wrapNone/>
                <wp:docPr id="1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1920" cy="1082675"/>
                          <a:chOff x="9144" y="576"/>
                          <a:chExt cx="2192" cy="1899"/>
                        </a:xfrm>
                      </wpg:grpSpPr>
                      <pic:pic xmlns:pic="http://schemas.openxmlformats.org/drawingml/2006/picture">
                        <pic:nvPicPr>
                          <pic:cNvPr id="2" name="Picture 1030" descr="17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576"/>
                            <a:ext cx="2192" cy="1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" y="1357"/>
                            <a:ext cx="2056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F9C" w:rsidRPr="005515A7" w:rsidRDefault="00FE5F9C" w:rsidP="00442EA0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szCs w:val="22"/>
                                </w:rPr>
                              </w:pPr>
                              <w:r w:rsidRPr="005515A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H2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8.1.26</w:t>
                              </w:r>
                              <w:r w:rsidRPr="005515A7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  <w:szCs w:val="22"/>
                                </w:rPr>
                                <w:t>発行</w:t>
                              </w:r>
                            </w:p>
                            <w:p w:rsidR="00FE5F9C" w:rsidRPr="005515A7" w:rsidRDefault="00FE5F9C" w:rsidP="003036D3">
                              <w:pPr>
                                <w:snapToGrid w:val="0"/>
                                <w:spacing w:line="20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5515A7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真名子小学校</w:t>
                              </w:r>
                            </w:p>
                            <w:p w:rsidR="00FE5F9C" w:rsidRPr="005515A7" w:rsidRDefault="00FE5F9C" w:rsidP="00D05076">
                              <w:pPr>
                                <w:snapToGrid w:val="0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left:0;text-align:left;margin-left:429.15pt;margin-top:.9pt;width:109.6pt;height:85.25pt;z-index:251649024" coordorigin="9144,576" coordsize="2192,18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0" o:spid="_x0000_s1027" type="#_x0000_t75" alt="17-02" style="position:absolute;left:9144;top:576;width:2192;height: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2LQHDAAAA2gAAAA8AAABkcnMvZG93bnJldi54bWxEj0FrwkAUhO8F/8PyCl6KbvSgJbpKiQgF&#10;6cG09PzMPpNo9r2Q3Wrsr3eFQo/DzHzDLNe9a9SFOl8LG5iME1DEhdiaSwNfn9vRKygfkC02wmTg&#10;Rh7Wq8HTElMrV97TJQ+lihD2KRqoQmhTrX1RkUM/lpY4ekfpHIYou1LbDq8R7ho9TZKZdlhzXKiw&#10;payi4pz/OAPz+ctps6OP7Pi7y+T7lAsdEjFm+Ny/LUAF6sN/+K/9bg1M4XEl3gC9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YtAcMAAADaAAAADwAAAAAAAAAAAAAAAACf&#10;AgAAZHJzL2Rvd25yZXYueG1sUEsFBgAAAAAEAAQA9wAAAI8DAAAAAA==&#10;">
                  <v:imagedata r:id="rId10" o:title="17-0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4" o:spid="_x0000_s1028" type="#_x0000_t202" style="position:absolute;left:9144;top:1357;width:2056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ozHcQA&#10;AADaAAAADwAAAGRycy9kb3ducmV2LnhtbESPT2vCQBTE7wW/w/IEb7pRaZDUVaLgH3qp2lI8PrPP&#10;JJh9G7Krpv30XUHocZiZ3zDTeWsqcaPGlZYVDAcRCOLM6pJzBV+fq/4EhPPIGivLpOCHHMxnnZcp&#10;JtreeU+3g89FgLBLUEHhfZ1I6bKCDLqBrYmDd7aNQR9kk0vd4D3ATSVHURRLgyWHhQJrWhaUXQ5X&#10;o+C3dOlm97Hwp8XrcR3t3mP3ncZK9bpt+gbCU+v/w8/2VisYw+N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6Mx3EAAAA2gAAAA8AAAAAAAAAAAAAAAAAmAIAAGRycy9k&#10;b3ducmV2LnhtbFBLBQYAAAAABAAEAPUAAACJAwAAAAA=&#10;" filled="f" stroked="f">
                  <v:textbox inset="5.85pt,.7pt,5.85pt,.7pt">
                    <w:txbxContent>
                      <w:p w:rsidR="00FE5F9C" w:rsidRPr="005515A7" w:rsidRDefault="00FE5F9C" w:rsidP="00442EA0">
                        <w:pPr>
                          <w:snapToGrid w:val="0"/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  <w:szCs w:val="22"/>
                          </w:rPr>
                        </w:pPr>
                        <w:r w:rsidRPr="005515A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H2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8.1.26</w:t>
                        </w:r>
                        <w:r w:rsidRPr="005515A7">
                          <w:rPr>
                            <w:rFonts w:ascii="HG丸ｺﾞｼｯｸM-PRO" w:eastAsia="HG丸ｺﾞｼｯｸM-PRO" w:hAnsi="HG丸ｺﾞｼｯｸM-PRO" w:hint="eastAsia"/>
                            <w:sz w:val="22"/>
                            <w:szCs w:val="22"/>
                          </w:rPr>
                          <w:t>発行</w:t>
                        </w:r>
                      </w:p>
                      <w:p w:rsidR="00FE5F9C" w:rsidRPr="005515A7" w:rsidRDefault="00FE5F9C" w:rsidP="003036D3">
                        <w:pPr>
                          <w:snapToGrid w:val="0"/>
                          <w:spacing w:line="20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5515A7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真名子小学校</w:t>
                        </w:r>
                      </w:p>
                      <w:p w:rsidR="00FE5F9C" w:rsidRPr="005515A7" w:rsidRDefault="00FE5F9C" w:rsidP="00D05076">
                        <w:pPr>
                          <w:snapToGrid w:val="0"/>
                          <w:rPr>
                            <w:rFonts w:ascii="HG丸ｺﾞｼｯｸM-PRO" w:eastAsia="HG丸ｺﾞｼｯｸM-PRO" w:hAnsi="HG丸ｺﾞｼｯｸM-PRO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20E6">
        <w:rPr>
          <w:rFonts w:ascii="HG丸ｺﾞｼｯｸM-PRO" w:eastAsia="HG丸ｺﾞｼｯｸM-PRO" w:hAnsi="HG丸ｺﾞｼｯｸM-PRO"/>
          <w:noProof/>
        </w:rPr>
        <w:pict>
          <v:group id="_x0000_s3109" style="position:absolute;left:0;text-align:left;margin-left:106.2pt;margin-top:10.7pt;width:311.75pt;height:75pt;z-index:251650048;mso-position-horizontal-relative:text;mso-position-vertical-relative:text" coordorigin="2954,768" coordsize="6087,1177">
            <v:shapetype id="_x0000_t172" coordsize="21600,21600" o:spt="172" adj="12000" path="m0@0l21600,m,21600l21600@1e">
              <v:formulas>
                <v:f eqn="val #0"/>
                <v:f eqn="sum 21600 0 @0"/>
                <v:f eqn="prod #0 1 2"/>
                <v:f eqn="sum @2 10800 0"/>
                <v:f eqn="prod @1 1 2"/>
                <v:f eqn="sum @4 10800 0"/>
              </v:formulas>
              <v:path textpathok="t" o:connecttype="custom" o:connectlocs="10800,@2;0,@3;10800,@5;21600,@4" o:connectangles="270,180,90,0"/>
              <v:textpath on="t" fitshape="t"/>
              <v:handles>
                <v:h position="topLeft,#0" yrange="0,15429"/>
              </v:handles>
              <o:lock v:ext="edit" text="t" shapetype="t"/>
            </v:shapetype>
            <v:shape id="_x0000_s3110" type="#_x0000_t172" style="position:absolute;left:4136;top:768;width:4905;height:1177" adj="8554" fillcolor="black">
              <v:shadow color="#868686"/>
              <v:textpath style="font-family:&quot;Comic Sans MS&quot;;font-weight:bold;v-text-kern:t" trim="t" fitpath="t" string="Healthy Life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11" type="#_x0000_t75" style="position:absolute;left:2954;top:768;width:1182;height:1177">
              <v:imagedata r:id="rId11" o:title=""/>
            </v:shape>
          </v:group>
        </w:pict>
      </w:r>
    </w:p>
    <w:p w:rsidR="00F06C18" w:rsidRPr="00F06C18" w:rsidRDefault="00F06C18" w:rsidP="00F06C18">
      <w:pPr>
        <w:rPr>
          <w:rFonts w:ascii="HG丸ｺﾞｼｯｸM-PRO" w:eastAsia="HG丸ｺﾞｼｯｸM-PRO" w:hAnsi="HG丸ｺﾞｼｯｸM-PRO"/>
        </w:rPr>
      </w:pPr>
    </w:p>
    <w:p w:rsidR="00F06C18" w:rsidRPr="00F06C18" w:rsidRDefault="00CD1D54" w:rsidP="00F06C1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94E9889" wp14:editId="573EB974">
                <wp:simplePos x="0" y="0"/>
                <wp:positionH relativeFrom="column">
                  <wp:posOffset>5240655</wp:posOffset>
                </wp:positionH>
                <wp:positionV relativeFrom="paragraph">
                  <wp:posOffset>201930</wp:posOffset>
                </wp:positionV>
                <wp:extent cx="1394460" cy="706120"/>
                <wp:effectExtent l="0" t="0" r="0" b="0"/>
                <wp:wrapNone/>
                <wp:docPr id="4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706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5F9C" w:rsidRPr="00167E8E" w:rsidRDefault="00FE5F9C" w:rsidP="00167E8E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7E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ほけんだより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9" o:spid="_x0000_s1029" type="#_x0000_t202" style="position:absolute;left:0;text-align:left;margin-left:412.65pt;margin-top:15.9pt;width:109.8pt;height:55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B4ZuwIAAME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" filled="f" stroked="f">
                <v:textbox inset="5.85pt,.7pt,5.85pt,.7pt">
                  <w:txbxContent>
                    <w:p w:rsidR="00FE5F9C" w:rsidRPr="00167E8E" w:rsidRDefault="00FE5F9C" w:rsidP="00167E8E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67E8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ほけんだより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F06C18" w:rsidRPr="00F06C18" w:rsidRDefault="00F06C18" w:rsidP="00F06C18">
      <w:pPr>
        <w:rPr>
          <w:rFonts w:ascii="HG丸ｺﾞｼｯｸM-PRO" w:eastAsia="HG丸ｺﾞｼｯｸM-PRO" w:hAnsi="HG丸ｺﾞｼｯｸM-PRO"/>
        </w:rPr>
      </w:pPr>
    </w:p>
    <w:p w:rsidR="00F06C18" w:rsidRPr="00F06C18" w:rsidRDefault="00EE20E6" w:rsidP="00F06C18">
      <w:pPr>
        <w:rPr>
          <w:rFonts w:ascii="HG丸ｺﾞｼｯｸM-PRO" w:eastAsia="HG丸ｺﾞｼｯｸM-PRO" w:hAnsi="HG丸ｺﾞｼｯｸM-PRO"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3142" type="#_x0000_t161" style="position:absolute;left:0;text-align:left;margin-left:125.9pt;margin-top:13.7pt;width:199.5pt;height:49.5pt;z-index:251662336;mso-position-horizontal-relative:text;mso-position-vertical-relative:text;mso-width-relative:page;mso-height-relative:page" adj="0" fillcolor="black" strokecolor="black [3213]">
            <v:fill r:id="rId12" o:title=""/>
            <v:shadow color="#868686"/>
            <v:textpath style="font-family:&quot;HG創英角ﾎﾟｯﾌﾟ体&quot;;font-size:28pt;v-text-reverse:t;v-text-kern:t" trim="t" fitpath="t" xscale="f" string="インフルエンザ"/>
            <w10:wrap type="square"/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3133" type="#_x0000_t161" style="position:absolute;left:0;text-align:left;margin-left:-3.6pt;margin-top:26.65pt;width:542.05pt;height:41.75pt;z-index:251652096" adj="0" fillcolor="black" strokecolor="white [3212]" strokeweight=".25pt">
            <v:fill r:id="rId12" o:title=""/>
            <v:shadow color="#868686"/>
            <v:textpath style="font-family:&quot;HGS創英角ﾎﾟｯﾌﾟ体&quot;;font-weight:bold;v-text-reverse:t;v-text-kern:t" trim="t" fitpath="t" xscale="f" string="栃木市内で　　　　　　　　　が流行しています。"/>
            <w10:wrap type="square"/>
          </v:shape>
        </w:pict>
      </w:r>
    </w:p>
    <w:p w:rsidR="00F06C18" w:rsidRPr="00384B6A" w:rsidRDefault="00384B6A" w:rsidP="00384B6A">
      <w:pPr>
        <w:ind w:firstLineChars="113" w:firstLine="271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4"/>
        </w:rPr>
        <w:t>ここ数日の寒さのためか、市内でもインフルエンの流行が始まり、何校かは学級閉鎖等</w:t>
      </w:r>
      <w:r w:rsidR="009B5627">
        <w:rPr>
          <w:rFonts w:ascii="HG丸ｺﾞｼｯｸM-PRO" w:eastAsia="HG丸ｺﾞｼｯｸM-PRO" w:hAnsi="HG丸ｺﾞｼｯｸM-PRO" w:hint="eastAsia"/>
          <w:sz w:val="24"/>
        </w:rPr>
        <w:t>の報告がされています。</w:t>
      </w:r>
      <w:r w:rsidR="00A94BDF">
        <w:rPr>
          <w:noProof/>
        </w:rPr>
        <w:drawing>
          <wp:anchor distT="0" distB="0" distL="114300" distR="114300" simplePos="0" relativeHeight="251654144" behindDoc="0" locked="0" layoutInCell="1" allowOverlap="1" wp14:anchorId="0108FA3D" wp14:editId="50749FBF">
            <wp:simplePos x="0" y="0"/>
            <wp:positionH relativeFrom="column">
              <wp:posOffset>5621655</wp:posOffset>
            </wp:positionH>
            <wp:positionV relativeFrom="paragraph">
              <wp:posOffset>640080</wp:posOffset>
            </wp:positionV>
            <wp:extent cx="1314450" cy="1335405"/>
            <wp:effectExtent l="0" t="0" r="0" b="0"/>
            <wp:wrapSquare wrapText="bothSides"/>
            <wp:docPr id="1087" name="図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BDF">
        <w:rPr>
          <w:noProof/>
        </w:rPr>
        <w:drawing>
          <wp:anchor distT="0" distB="0" distL="114300" distR="114300" simplePos="0" relativeHeight="251653120" behindDoc="0" locked="0" layoutInCell="1" allowOverlap="1" wp14:anchorId="252134F6" wp14:editId="05F986C1">
            <wp:simplePos x="0" y="0"/>
            <wp:positionH relativeFrom="column">
              <wp:posOffset>4395470</wp:posOffset>
            </wp:positionH>
            <wp:positionV relativeFrom="paragraph">
              <wp:posOffset>861060</wp:posOffset>
            </wp:positionV>
            <wp:extent cx="1368425" cy="904875"/>
            <wp:effectExtent l="0" t="0" r="3175" b="9525"/>
            <wp:wrapSquare wrapText="bothSides"/>
            <wp:docPr id="1086" name="図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6" t="11884" r="7640" b="1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5E8" w:rsidRDefault="000F326E" w:rsidP="001A1FB7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真名子小で</w:t>
      </w:r>
      <w:r w:rsidR="00384B6A">
        <w:rPr>
          <w:rFonts w:ascii="HG丸ｺﾞｼｯｸM-PRO" w:eastAsia="HG丸ｺﾞｼｯｸM-PRO" w:hAnsi="HG丸ｺﾞｼｯｸM-PRO" w:hint="eastAsia"/>
          <w:sz w:val="24"/>
        </w:rPr>
        <w:t>も</w:t>
      </w:r>
      <w:r w:rsidR="003036D3">
        <w:rPr>
          <w:rFonts w:ascii="HG丸ｺﾞｼｯｸM-PRO" w:eastAsia="HG丸ｺﾞｼｯｸM-PRO" w:hAnsi="HG丸ｺﾞｼｯｸM-PRO" w:hint="eastAsia"/>
          <w:sz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</w:rPr>
        <w:t>インフルエンザ</w:t>
      </w:r>
      <w:r w:rsidR="00384B6A">
        <w:rPr>
          <w:rFonts w:ascii="HG丸ｺﾞｼｯｸM-PRO" w:eastAsia="HG丸ｺﾞｼｯｸM-PRO" w:hAnsi="HG丸ｺﾞｼｯｸM-PRO" w:hint="eastAsia"/>
          <w:sz w:val="24"/>
        </w:rPr>
        <w:t>に罹ったお子さんも出ていますので</w:t>
      </w:r>
      <w:r w:rsidR="003036D3">
        <w:rPr>
          <w:rFonts w:ascii="HG丸ｺﾞｼｯｸM-PRO" w:eastAsia="HG丸ｺﾞｼｯｸM-PRO" w:hAnsi="HG丸ｺﾞｼｯｸM-PRO" w:hint="eastAsia"/>
          <w:sz w:val="24"/>
        </w:rPr>
        <w:t>、</w:t>
      </w:r>
      <w:r w:rsidR="00384B6A">
        <w:rPr>
          <w:rFonts w:ascii="HG丸ｺﾞｼｯｸM-PRO" w:eastAsia="HG丸ｺﾞｼｯｸM-PRO" w:hAnsi="HG丸ｺﾞｼｯｸM-PRO" w:hint="eastAsia"/>
          <w:sz w:val="24"/>
        </w:rPr>
        <w:t>今後校内での流行を防ぐために</w:t>
      </w:r>
      <w:r w:rsidR="00CD1D54">
        <w:rPr>
          <w:rFonts w:ascii="HG丸ｺﾞｼｯｸM-PRO" w:eastAsia="HG丸ｺﾞｼｯｸM-PRO" w:hAnsi="HG丸ｺﾞｼｯｸM-PRO" w:hint="eastAsia"/>
          <w:sz w:val="24"/>
        </w:rPr>
        <w:t>、以下</w:t>
      </w:r>
      <w:r w:rsidR="00384B6A">
        <w:rPr>
          <w:rFonts w:ascii="HG丸ｺﾞｼｯｸM-PRO" w:eastAsia="HG丸ｺﾞｼｯｸM-PRO" w:hAnsi="HG丸ｺﾞｼｯｸM-PRO" w:hint="eastAsia"/>
          <w:sz w:val="24"/>
        </w:rPr>
        <w:t>のことに気を付けて</w:t>
      </w:r>
      <w:r>
        <w:rPr>
          <w:rFonts w:ascii="HG丸ｺﾞｼｯｸM-PRO" w:eastAsia="HG丸ｺﾞｼｯｸM-PRO" w:hAnsi="HG丸ｺﾞｼｯｸM-PRO" w:hint="eastAsia"/>
          <w:sz w:val="24"/>
        </w:rPr>
        <w:t>過ごしてください。</w:t>
      </w:r>
    </w:p>
    <w:p w:rsidR="00F06C18" w:rsidRDefault="00CD1D54" w:rsidP="00715D89">
      <w:pPr>
        <w:ind w:firstLineChars="100" w:firstLine="24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84F0DC" wp14:editId="74190534">
                <wp:simplePos x="0" y="0"/>
                <wp:positionH relativeFrom="column">
                  <wp:posOffset>1116330</wp:posOffset>
                </wp:positionH>
                <wp:positionV relativeFrom="paragraph">
                  <wp:posOffset>192405</wp:posOffset>
                </wp:positionV>
                <wp:extent cx="4648200" cy="457200"/>
                <wp:effectExtent l="0" t="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4572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F9C" w:rsidRPr="00CD1D54" w:rsidRDefault="00FE5F9C" w:rsidP="00CD1D5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CD1D54">
                              <w:rPr>
                                <w:rFonts w:ascii="HGP創英角ﾎﾟｯﾌﾟ体" w:eastAsia="HGP創英角ﾎﾟｯﾌﾟ体" w:hAnsi="HGP創英角ﾎﾟｯﾌﾟ体" w:hint="eastAsia"/>
                                <w:spacing w:val="48"/>
                                <w:kern w:val="0"/>
                                <w:sz w:val="28"/>
                                <w:fitText w:val="5320" w:id="744674304"/>
                              </w:rPr>
                              <w:t>インフルエンザ予防の大切なポイン</w:t>
                            </w:r>
                            <w:r w:rsidRPr="00CD1D54">
                              <w:rPr>
                                <w:rFonts w:ascii="HGP創英角ﾎﾟｯﾌﾟ体" w:eastAsia="HGP創英角ﾎﾟｯﾌﾟ体" w:hAnsi="HGP創英角ﾎﾟｯﾌﾟ体" w:hint="eastAsia"/>
                                <w:spacing w:val="1"/>
                                <w:kern w:val="0"/>
                                <w:sz w:val="28"/>
                                <w:fitText w:val="5320" w:id="744674304"/>
                              </w:rPr>
                              <w:t>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30" style="position:absolute;left:0;text-align:left;margin-left:87.9pt;margin-top:15.15pt;width:366pt;height:3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" fillcolor="#4f81bd [3204]" strokecolor="#243f60 [1604]" strokeweight="2pt">
                <v:textbox>
                  <w:txbxContent>
                    <w:p w:rsidR="00FE5F9C" w:rsidRPr="00CD1D54" w:rsidRDefault="00FE5F9C" w:rsidP="00CD1D5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CD1D54">
                        <w:rPr>
                          <w:rFonts w:ascii="HGP創英角ﾎﾟｯﾌﾟ体" w:eastAsia="HGP創英角ﾎﾟｯﾌﾟ体" w:hAnsi="HGP創英角ﾎﾟｯﾌﾟ体" w:hint="eastAsia"/>
                          <w:spacing w:val="48"/>
                          <w:kern w:val="0"/>
                          <w:sz w:val="28"/>
                          <w:fitText w:val="5320" w:id="744674304"/>
                        </w:rPr>
                        <w:t>インフルエンザ予防の大切なポイン</w:t>
                      </w:r>
                      <w:r w:rsidRPr="00CD1D54">
                        <w:rPr>
                          <w:rFonts w:ascii="HGP創英角ﾎﾟｯﾌﾟ体" w:eastAsia="HGP創英角ﾎﾟｯﾌﾟ体" w:hAnsi="HGP創英角ﾎﾟｯﾌﾟ体" w:hint="eastAsia"/>
                          <w:spacing w:val="1"/>
                          <w:kern w:val="0"/>
                          <w:sz w:val="28"/>
                          <w:fitText w:val="5320" w:id="744674304"/>
                        </w:rPr>
                        <w:t>ト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26E" w:rsidRPr="000F326E" w:rsidRDefault="000F326E" w:rsidP="00F06C18">
      <w:pPr>
        <w:rPr>
          <w:rFonts w:ascii="HG丸ｺﾞｼｯｸM-PRO" w:eastAsia="HG丸ｺﾞｼｯｸM-PRO" w:hAnsi="HG丸ｺﾞｼｯｸM-PRO"/>
          <w:sz w:val="24"/>
        </w:rPr>
      </w:pPr>
    </w:p>
    <w:p w:rsidR="00A15F98" w:rsidRDefault="00A15F98" w:rsidP="00F06C1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6B5BE" wp14:editId="3FE70ADF">
                <wp:simplePos x="0" y="0"/>
                <wp:positionH relativeFrom="column">
                  <wp:posOffset>173990</wp:posOffset>
                </wp:positionH>
                <wp:positionV relativeFrom="paragraph">
                  <wp:posOffset>38100</wp:posOffset>
                </wp:positionV>
                <wp:extent cx="6581775" cy="313372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F9C" w:rsidRPr="00F24662" w:rsidRDefault="00FE5F9C" w:rsidP="00CD1D5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流行期にはできるだけ人込みを避ける。</w:t>
                            </w:r>
                          </w:p>
                          <w:p w:rsidR="00FE5F9C" w:rsidRPr="00F24662" w:rsidRDefault="00FE5F9C" w:rsidP="00F2466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ind w:leftChars="0" w:hanging="224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どうしても出かけなければならないときは、マスクをしましょう。</w:t>
                            </w:r>
                          </w:p>
                          <w:p w:rsidR="00FE5F9C" w:rsidRPr="00F24662" w:rsidRDefault="00FE5F9C" w:rsidP="00F24662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ind w:leftChars="0" w:hanging="224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スポ少などで、マスクができないときは、体調を整え、こまめにうがい・手洗いをしましょう。</w:t>
                            </w:r>
                          </w:p>
                          <w:p w:rsidR="00FE5F9C" w:rsidRPr="00F24662" w:rsidRDefault="00FE5F9C" w:rsidP="00CD1D5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beforeLines="50" w:before="180"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マスクをする。</w:t>
                            </w:r>
                          </w:p>
                          <w:p w:rsidR="00FE5F9C" w:rsidRPr="00F24662" w:rsidRDefault="00FE5F9C" w:rsidP="00F24662">
                            <w:pPr>
                              <w:pStyle w:val="a9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Chars="0" w:hanging="196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マスクは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、正しくつけないと効果がありません。（正しいつけ方は右図</w:t>
                            </w: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を参照）</w:t>
                            </w:r>
                          </w:p>
                          <w:p w:rsidR="00FE5F9C" w:rsidRPr="00F24662" w:rsidRDefault="00FE5F9C" w:rsidP="00CD1D5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beforeLines="50" w:before="180"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うがい手洗いをする。</w:t>
                            </w:r>
                          </w:p>
                          <w:p w:rsidR="00FE5F9C" w:rsidRPr="00F24662" w:rsidRDefault="00FE5F9C" w:rsidP="00F2466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 w:hanging="224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石けんを使って、</w:t>
                            </w:r>
                            <w:r w:rsidRPr="00384B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u w:val="wave"/>
                              </w:rPr>
                              <w:t>こまめに</w:t>
                            </w: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手あらいをしましょう。</w:t>
                            </w:r>
                          </w:p>
                          <w:p w:rsidR="00FE5F9C" w:rsidRPr="00F24662" w:rsidRDefault="00FE5F9C" w:rsidP="00CD1D5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beforeLines="50" w:before="180"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体調を整える。</w:t>
                            </w:r>
                          </w:p>
                          <w:p w:rsidR="00FE5F9C" w:rsidRDefault="00FE5F9C" w:rsidP="00F2466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 w:hanging="224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夜は早めに寝て、充分な睡眠をとる⇒免疫力を高めます。</w:t>
                            </w:r>
                          </w:p>
                          <w:p w:rsidR="00FE5F9C" w:rsidRPr="00F24662" w:rsidRDefault="00FE5F9C" w:rsidP="00F24662">
                            <w:pPr>
                              <w:pStyle w:val="a9"/>
                              <w:numPr>
                                <w:ilvl w:val="0"/>
                                <w:numId w:val="4"/>
                              </w:numPr>
                              <w:spacing w:line="0" w:lineRule="atLeast"/>
                              <w:ind w:leftChars="0" w:hanging="224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バランスの良い食事をする。</w:t>
                            </w:r>
                          </w:p>
                          <w:p w:rsidR="00FE5F9C" w:rsidRPr="00F24662" w:rsidRDefault="00FE5F9C" w:rsidP="00CD1D54">
                            <w:pPr>
                              <w:pStyle w:val="a9"/>
                              <w:numPr>
                                <w:ilvl w:val="0"/>
                                <w:numId w:val="11"/>
                              </w:numPr>
                              <w:spacing w:beforeLines="50" w:before="180" w:line="0" w:lineRule="atLeas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F24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部屋の湿度に注意する。（50～60％が目安）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1" type="#_x0000_t202" style="position:absolute;left:0;text-align:left;margin-left:13.7pt;margin-top:3pt;width:518.25pt;height:24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" fillcolor="white [3201]" strokeweight=".5pt">
                <v:textbox>
                  <w:txbxContent>
                    <w:p w:rsidR="00FE5F9C" w:rsidRPr="00F24662" w:rsidRDefault="00FE5F9C" w:rsidP="00CD1D5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流行期にはできるだけ人込みを避ける。</w:t>
                      </w:r>
                    </w:p>
                    <w:p w:rsidR="00FE5F9C" w:rsidRPr="00F24662" w:rsidRDefault="00FE5F9C" w:rsidP="00F2466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0" w:lineRule="atLeast"/>
                        <w:ind w:leftChars="0" w:hanging="224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どうしても出かけなければならないときは、マスクをしましょう。</w:t>
                      </w:r>
                    </w:p>
                    <w:p w:rsidR="00FE5F9C" w:rsidRPr="00F24662" w:rsidRDefault="00FE5F9C" w:rsidP="00F24662">
                      <w:pPr>
                        <w:pStyle w:val="a9"/>
                        <w:numPr>
                          <w:ilvl w:val="0"/>
                          <w:numId w:val="2"/>
                        </w:numPr>
                        <w:spacing w:line="0" w:lineRule="atLeast"/>
                        <w:ind w:leftChars="0" w:hanging="224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スポ少などで、マスクができないときは、体調を整え、こまめにうがい・手洗いをしましょう。</w:t>
                      </w:r>
                    </w:p>
                    <w:p w:rsidR="00FE5F9C" w:rsidRPr="00F24662" w:rsidRDefault="00FE5F9C" w:rsidP="00CD1D5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beforeLines="50" w:before="180"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マスクをする。</w:t>
                      </w:r>
                    </w:p>
                    <w:p w:rsidR="00FE5F9C" w:rsidRPr="00F24662" w:rsidRDefault="00FE5F9C" w:rsidP="00F24662">
                      <w:pPr>
                        <w:pStyle w:val="a9"/>
                        <w:numPr>
                          <w:ilvl w:val="0"/>
                          <w:numId w:val="9"/>
                        </w:numPr>
                        <w:spacing w:line="0" w:lineRule="atLeast"/>
                        <w:ind w:leftChars="0" w:hanging="196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マスクは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、正しくつけないと効果がありません。（正しいつけ方は右図</w:t>
                      </w: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を参照）</w:t>
                      </w:r>
                    </w:p>
                    <w:p w:rsidR="00FE5F9C" w:rsidRPr="00F24662" w:rsidRDefault="00FE5F9C" w:rsidP="00CD1D5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beforeLines="50" w:before="180"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うがい手洗いをする。</w:t>
                      </w:r>
                    </w:p>
                    <w:p w:rsidR="00FE5F9C" w:rsidRPr="00F24662" w:rsidRDefault="00FE5F9C" w:rsidP="00F24662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 w:hanging="224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石けんを使って、</w:t>
                      </w:r>
                      <w:r w:rsidRPr="00384B6A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u w:val="wave"/>
                        </w:rPr>
                        <w:t>こまめに</w:t>
                      </w: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手あらいをしましょう。</w:t>
                      </w:r>
                    </w:p>
                    <w:p w:rsidR="00FE5F9C" w:rsidRPr="00F24662" w:rsidRDefault="00FE5F9C" w:rsidP="00CD1D5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beforeLines="50" w:before="180"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体調を整える。</w:t>
                      </w:r>
                    </w:p>
                    <w:p w:rsidR="00FE5F9C" w:rsidRDefault="00FE5F9C" w:rsidP="00F24662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 w:hanging="224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夜は早めに寝て、充分な睡眠をとる⇒免疫力を高めます。</w:t>
                      </w:r>
                    </w:p>
                    <w:p w:rsidR="00FE5F9C" w:rsidRPr="00F24662" w:rsidRDefault="00FE5F9C" w:rsidP="00F24662">
                      <w:pPr>
                        <w:pStyle w:val="a9"/>
                        <w:numPr>
                          <w:ilvl w:val="0"/>
                          <w:numId w:val="4"/>
                        </w:numPr>
                        <w:spacing w:line="0" w:lineRule="atLeast"/>
                        <w:ind w:leftChars="0" w:hanging="224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バランスの良い食事をする。</w:t>
                      </w:r>
                    </w:p>
                    <w:p w:rsidR="00FE5F9C" w:rsidRPr="00F24662" w:rsidRDefault="00FE5F9C" w:rsidP="00CD1D54">
                      <w:pPr>
                        <w:pStyle w:val="a9"/>
                        <w:numPr>
                          <w:ilvl w:val="0"/>
                          <w:numId w:val="11"/>
                        </w:numPr>
                        <w:spacing w:beforeLines="50" w:before="180" w:line="0" w:lineRule="atLeas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F2466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部屋の湿度に注意する。（50～60％が目安）</w:t>
                      </w:r>
                    </w:p>
                  </w:txbxContent>
                </v:textbox>
              </v:shape>
            </w:pict>
          </mc:Fallback>
        </mc:AlternateContent>
      </w: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Pr="00A15F98" w:rsidRDefault="00A15F98" w:rsidP="00A15F98">
      <w:pPr>
        <w:rPr>
          <w:rFonts w:ascii="HG丸ｺﾞｼｯｸM-PRO" w:eastAsia="HG丸ｺﾞｼｯｸM-PRO" w:hAnsi="HG丸ｺﾞｼｯｸM-PRO"/>
        </w:rPr>
      </w:pPr>
    </w:p>
    <w:p w:rsidR="00A15F98" w:rsidRDefault="00FE5F9C" w:rsidP="008B1A28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8CB143A" wp14:editId="51D3D3A1">
                <wp:simplePos x="0" y="0"/>
                <wp:positionH relativeFrom="column">
                  <wp:posOffset>2454910</wp:posOffset>
                </wp:positionH>
                <wp:positionV relativeFrom="paragraph">
                  <wp:posOffset>222885</wp:posOffset>
                </wp:positionV>
                <wp:extent cx="2482850" cy="2482850"/>
                <wp:effectExtent l="19050" t="19050" r="12700" b="12700"/>
                <wp:wrapSquare wrapText="bothSides"/>
                <wp:docPr id="1027" name="グループ化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0" cy="2482850"/>
                          <a:chOff x="0" y="0"/>
                          <a:chExt cx="2482850" cy="2482850"/>
                        </a:xfrm>
                      </wpg:grpSpPr>
                      <wpg:grpSp>
                        <wpg:cNvPr id="1025" name="グループ化 1025"/>
                        <wpg:cNvGrpSpPr/>
                        <wpg:grpSpPr>
                          <a:xfrm>
                            <a:off x="0" y="0"/>
                            <a:ext cx="2482850" cy="2482850"/>
                            <a:chOff x="0" y="0"/>
                            <a:chExt cx="2482850" cy="2482850"/>
                          </a:xfrm>
                        </wpg:grpSpPr>
                        <wps:wsp>
                          <wps:cNvPr id="1361" name="Freeform 10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82850" cy="2482850"/>
                            </a:xfrm>
                            <a:custGeom>
                              <a:avLst/>
                              <a:gdLst>
                                <a:gd name="T0" fmla="*/ 3910 w 3910"/>
                                <a:gd name="T1" fmla="*/ 2055 h 3910"/>
                                <a:gd name="T2" fmla="*/ 3870 w 3910"/>
                                <a:gd name="T3" fmla="*/ 2350 h 3910"/>
                                <a:gd name="T4" fmla="*/ 3790 w 3910"/>
                                <a:gd name="T5" fmla="*/ 2625 h 3910"/>
                                <a:gd name="T6" fmla="*/ 3675 w 3910"/>
                                <a:gd name="T7" fmla="*/ 2885 h 3910"/>
                                <a:gd name="T8" fmla="*/ 3520 w 3910"/>
                                <a:gd name="T9" fmla="*/ 3125 h 3910"/>
                                <a:gd name="T10" fmla="*/ 3335 w 3910"/>
                                <a:gd name="T11" fmla="*/ 3340 h 3910"/>
                                <a:gd name="T12" fmla="*/ 3125 w 3910"/>
                                <a:gd name="T13" fmla="*/ 3520 h 3910"/>
                                <a:gd name="T14" fmla="*/ 2885 w 3910"/>
                                <a:gd name="T15" fmla="*/ 3675 h 3910"/>
                                <a:gd name="T16" fmla="*/ 2625 w 3910"/>
                                <a:gd name="T17" fmla="*/ 3790 h 3910"/>
                                <a:gd name="T18" fmla="*/ 2350 w 3910"/>
                                <a:gd name="T19" fmla="*/ 3870 h 3910"/>
                                <a:gd name="T20" fmla="*/ 2055 w 3910"/>
                                <a:gd name="T21" fmla="*/ 3910 h 3910"/>
                                <a:gd name="T22" fmla="*/ 1855 w 3910"/>
                                <a:gd name="T23" fmla="*/ 3910 h 3910"/>
                                <a:gd name="T24" fmla="*/ 1560 w 3910"/>
                                <a:gd name="T25" fmla="*/ 3870 h 3910"/>
                                <a:gd name="T26" fmla="*/ 1280 w 3910"/>
                                <a:gd name="T27" fmla="*/ 3790 h 3910"/>
                                <a:gd name="T28" fmla="*/ 1020 w 3910"/>
                                <a:gd name="T29" fmla="*/ 3675 h 3910"/>
                                <a:gd name="T30" fmla="*/ 785 w 3910"/>
                                <a:gd name="T31" fmla="*/ 3520 h 3910"/>
                                <a:gd name="T32" fmla="*/ 570 w 3910"/>
                                <a:gd name="T33" fmla="*/ 3340 h 3910"/>
                                <a:gd name="T34" fmla="*/ 385 w 3910"/>
                                <a:gd name="T35" fmla="*/ 3125 h 3910"/>
                                <a:gd name="T36" fmla="*/ 235 w 3910"/>
                                <a:gd name="T37" fmla="*/ 2885 h 3910"/>
                                <a:gd name="T38" fmla="*/ 115 w 3910"/>
                                <a:gd name="T39" fmla="*/ 2625 h 3910"/>
                                <a:gd name="T40" fmla="*/ 35 w 3910"/>
                                <a:gd name="T41" fmla="*/ 2350 h 3910"/>
                                <a:gd name="T42" fmla="*/ 0 w 3910"/>
                                <a:gd name="T43" fmla="*/ 2055 h 3910"/>
                                <a:gd name="T44" fmla="*/ 0 w 3910"/>
                                <a:gd name="T45" fmla="*/ 1855 h 3910"/>
                                <a:gd name="T46" fmla="*/ 35 w 3910"/>
                                <a:gd name="T47" fmla="*/ 1560 h 3910"/>
                                <a:gd name="T48" fmla="*/ 115 w 3910"/>
                                <a:gd name="T49" fmla="*/ 1280 h 3910"/>
                                <a:gd name="T50" fmla="*/ 235 w 3910"/>
                                <a:gd name="T51" fmla="*/ 1020 h 3910"/>
                                <a:gd name="T52" fmla="*/ 385 w 3910"/>
                                <a:gd name="T53" fmla="*/ 785 h 3910"/>
                                <a:gd name="T54" fmla="*/ 570 w 3910"/>
                                <a:gd name="T55" fmla="*/ 570 h 3910"/>
                                <a:gd name="T56" fmla="*/ 785 w 3910"/>
                                <a:gd name="T57" fmla="*/ 385 h 3910"/>
                                <a:gd name="T58" fmla="*/ 1020 w 3910"/>
                                <a:gd name="T59" fmla="*/ 235 h 3910"/>
                                <a:gd name="T60" fmla="*/ 1280 w 3910"/>
                                <a:gd name="T61" fmla="*/ 115 h 3910"/>
                                <a:gd name="T62" fmla="*/ 1560 w 3910"/>
                                <a:gd name="T63" fmla="*/ 40 h 3910"/>
                                <a:gd name="T64" fmla="*/ 1855 w 3910"/>
                                <a:gd name="T65" fmla="*/ 0 h 3910"/>
                                <a:gd name="T66" fmla="*/ 2055 w 3910"/>
                                <a:gd name="T67" fmla="*/ 0 h 3910"/>
                                <a:gd name="T68" fmla="*/ 2350 w 3910"/>
                                <a:gd name="T69" fmla="*/ 40 h 3910"/>
                                <a:gd name="T70" fmla="*/ 2625 w 3910"/>
                                <a:gd name="T71" fmla="*/ 115 h 3910"/>
                                <a:gd name="T72" fmla="*/ 2885 w 3910"/>
                                <a:gd name="T73" fmla="*/ 235 h 3910"/>
                                <a:gd name="T74" fmla="*/ 3125 w 3910"/>
                                <a:gd name="T75" fmla="*/ 385 h 3910"/>
                                <a:gd name="T76" fmla="*/ 3335 w 3910"/>
                                <a:gd name="T77" fmla="*/ 570 h 3910"/>
                                <a:gd name="T78" fmla="*/ 3520 w 3910"/>
                                <a:gd name="T79" fmla="*/ 785 h 3910"/>
                                <a:gd name="T80" fmla="*/ 3675 w 3910"/>
                                <a:gd name="T81" fmla="*/ 1020 h 3910"/>
                                <a:gd name="T82" fmla="*/ 3790 w 3910"/>
                                <a:gd name="T83" fmla="*/ 1280 h 3910"/>
                                <a:gd name="T84" fmla="*/ 3870 w 3910"/>
                                <a:gd name="T85" fmla="*/ 1560 h 3910"/>
                                <a:gd name="T86" fmla="*/ 3910 w 3910"/>
                                <a:gd name="T87" fmla="*/ 1855 h 39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910" h="3910">
                                  <a:moveTo>
                                    <a:pt x="3910" y="1955"/>
                                  </a:moveTo>
                                  <a:lnTo>
                                    <a:pt x="3910" y="1955"/>
                                  </a:lnTo>
                                  <a:lnTo>
                                    <a:pt x="3910" y="2055"/>
                                  </a:lnTo>
                                  <a:lnTo>
                                    <a:pt x="3900" y="2155"/>
                                  </a:lnTo>
                                  <a:lnTo>
                                    <a:pt x="3890" y="2255"/>
                                  </a:lnTo>
                                  <a:lnTo>
                                    <a:pt x="3870" y="2350"/>
                                  </a:lnTo>
                                  <a:lnTo>
                                    <a:pt x="3850" y="2445"/>
                                  </a:lnTo>
                                  <a:lnTo>
                                    <a:pt x="3820" y="2535"/>
                                  </a:lnTo>
                                  <a:lnTo>
                                    <a:pt x="3790" y="2625"/>
                                  </a:lnTo>
                                  <a:lnTo>
                                    <a:pt x="3755" y="2715"/>
                                  </a:lnTo>
                                  <a:lnTo>
                                    <a:pt x="3715" y="2805"/>
                                  </a:lnTo>
                                  <a:lnTo>
                                    <a:pt x="3675" y="2885"/>
                                  </a:lnTo>
                                  <a:lnTo>
                                    <a:pt x="3625" y="2970"/>
                                  </a:lnTo>
                                  <a:lnTo>
                                    <a:pt x="3575" y="3050"/>
                                  </a:lnTo>
                                  <a:lnTo>
                                    <a:pt x="3520" y="3125"/>
                                  </a:lnTo>
                                  <a:lnTo>
                                    <a:pt x="3465" y="3200"/>
                                  </a:lnTo>
                                  <a:lnTo>
                                    <a:pt x="3400" y="3270"/>
                                  </a:lnTo>
                                  <a:lnTo>
                                    <a:pt x="3335" y="3340"/>
                                  </a:lnTo>
                                  <a:lnTo>
                                    <a:pt x="3270" y="3405"/>
                                  </a:lnTo>
                                  <a:lnTo>
                                    <a:pt x="3200" y="3465"/>
                                  </a:lnTo>
                                  <a:lnTo>
                                    <a:pt x="3125" y="3520"/>
                                  </a:lnTo>
                                  <a:lnTo>
                                    <a:pt x="3050" y="3575"/>
                                  </a:lnTo>
                                  <a:lnTo>
                                    <a:pt x="2970" y="3630"/>
                                  </a:lnTo>
                                  <a:lnTo>
                                    <a:pt x="2885" y="3675"/>
                                  </a:lnTo>
                                  <a:lnTo>
                                    <a:pt x="2800" y="3720"/>
                                  </a:lnTo>
                                  <a:lnTo>
                                    <a:pt x="2715" y="3755"/>
                                  </a:lnTo>
                                  <a:lnTo>
                                    <a:pt x="2625" y="3790"/>
                                  </a:lnTo>
                                  <a:lnTo>
                                    <a:pt x="2535" y="3825"/>
                                  </a:lnTo>
                                  <a:lnTo>
                                    <a:pt x="2445" y="3850"/>
                                  </a:lnTo>
                                  <a:lnTo>
                                    <a:pt x="2350" y="3870"/>
                                  </a:lnTo>
                                  <a:lnTo>
                                    <a:pt x="2250" y="3890"/>
                                  </a:lnTo>
                                  <a:lnTo>
                                    <a:pt x="2155" y="3900"/>
                                  </a:lnTo>
                                  <a:lnTo>
                                    <a:pt x="2055" y="3910"/>
                                  </a:lnTo>
                                  <a:lnTo>
                                    <a:pt x="1955" y="3910"/>
                                  </a:lnTo>
                                  <a:lnTo>
                                    <a:pt x="1955" y="3910"/>
                                  </a:lnTo>
                                  <a:lnTo>
                                    <a:pt x="1855" y="3910"/>
                                  </a:lnTo>
                                  <a:lnTo>
                                    <a:pt x="1755" y="3900"/>
                                  </a:lnTo>
                                  <a:lnTo>
                                    <a:pt x="1655" y="3890"/>
                                  </a:lnTo>
                                  <a:lnTo>
                                    <a:pt x="1560" y="3870"/>
                                  </a:lnTo>
                                  <a:lnTo>
                                    <a:pt x="1465" y="3850"/>
                                  </a:lnTo>
                                  <a:lnTo>
                                    <a:pt x="1370" y="3825"/>
                                  </a:lnTo>
                                  <a:lnTo>
                                    <a:pt x="1280" y="3790"/>
                                  </a:lnTo>
                                  <a:lnTo>
                                    <a:pt x="1190" y="3755"/>
                                  </a:lnTo>
                                  <a:lnTo>
                                    <a:pt x="1105" y="3720"/>
                                  </a:lnTo>
                                  <a:lnTo>
                                    <a:pt x="1020" y="3675"/>
                                  </a:lnTo>
                                  <a:lnTo>
                                    <a:pt x="940" y="3630"/>
                                  </a:lnTo>
                                  <a:lnTo>
                                    <a:pt x="860" y="3575"/>
                                  </a:lnTo>
                                  <a:lnTo>
                                    <a:pt x="785" y="3520"/>
                                  </a:lnTo>
                                  <a:lnTo>
                                    <a:pt x="710" y="3465"/>
                                  </a:lnTo>
                                  <a:lnTo>
                                    <a:pt x="640" y="3405"/>
                                  </a:lnTo>
                                  <a:lnTo>
                                    <a:pt x="570" y="3340"/>
                                  </a:lnTo>
                                  <a:lnTo>
                                    <a:pt x="505" y="3270"/>
                                  </a:lnTo>
                                  <a:lnTo>
                                    <a:pt x="445" y="3200"/>
                                  </a:lnTo>
                                  <a:lnTo>
                                    <a:pt x="385" y="3125"/>
                                  </a:lnTo>
                                  <a:lnTo>
                                    <a:pt x="330" y="3050"/>
                                  </a:lnTo>
                                  <a:lnTo>
                                    <a:pt x="280" y="2970"/>
                                  </a:lnTo>
                                  <a:lnTo>
                                    <a:pt x="235" y="2885"/>
                                  </a:lnTo>
                                  <a:lnTo>
                                    <a:pt x="190" y="2805"/>
                                  </a:lnTo>
                                  <a:lnTo>
                                    <a:pt x="150" y="2715"/>
                                  </a:lnTo>
                                  <a:lnTo>
                                    <a:pt x="115" y="2625"/>
                                  </a:lnTo>
                                  <a:lnTo>
                                    <a:pt x="85" y="2535"/>
                                  </a:lnTo>
                                  <a:lnTo>
                                    <a:pt x="60" y="2445"/>
                                  </a:lnTo>
                                  <a:lnTo>
                                    <a:pt x="35" y="2350"/>
                                  </a:lnTo>
                                  <a:lnTo>
                                    <a:pt x="20" y="2255"/>
                                  </a:lnTo>
                                  <a:lnTo>
                                    <a:pt x="10" y="2155"/>
                                  </a:lnTo>
                                  <a:lnTo>
                                    <a:pt x="0" y="2055"/>
                                  </a:lnTo>
                                  <a:lnTo>
                                    <a:pt x="0" y="1955"/>
                                  </a:lnTo>
                                  <a:lnTo>
                                    <a:pt x="0" y="1955"/>
                                  </a:lnTo>
                                  <a:lnTo>
                                    <a:pt x="0" y="1855"/>
                                  </a:lnTo>
                                  <a:lnTo>
                                    <a:pt x="10" y="1755"/>
                                  </a:lnTo>
                                  <a:lnTo>
                                    <a:pt x="20" y="1655"/>
                                  </a:lnTo>
                                  <a:lnTo>
                                    <a:pt x="35" y="1560"/>
                                  </a:lnTo>
                                  <a:lnTo>
                                    <a:pt x="60" y="1465"/>
                                  </a:lnTo>
                                  <a:lnTo>
                                    <a:pt x="85" y="1375"/>
                                  </a:lnTo>
                                  <a:lnTo>
                                    <a:pt x="115" y="1280"/>
                                  </a:lnTo>
                                  <a:lnTo>
                                    <a:pt x="150" y="1195"/>
                                  </a:lnTo>
                                  <a:lnTo>
                                    <a:pt x="190" y="1105"/>
                                  </a:lnTo>
                                  <a:lnTo>
                                    <a:pt x="235" y="1020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330" y="860"/>
                                  </a:lnTo>
                                  <a:lnTo>
                                    <a:pt x="385" y="785"/>
                                  </a:lnTo>
                                  <a:lnTo>
                                    <a:pt x="445" y="710"/>
                                  </a:lnTo>
                                  <a:lnTo>
                                    <a:pt x="505" y="640"/>
                                  </a:lnTo>
                                  <a:lnTo>
                                    <a:pt x="570" y="570"/>
                                  </a:lnTo>
                                  <a:lnTo>
                                    <a:pt x="640" y="505"/>
                                  </a:lnTo>
                                  <a:lnTo>
                                    <a:pt x="710" y="445"/>
                                  </a:lnTo>
                                  <a:lnTo>
                                    <a:pt x="785" y="385"/>
                                  </a:lnTo>
                                  <a:lnTo>
                                    <a:pt x="860" y="330"/>
                                  </a:lnTo>
                                  <a:lnTo>
                                    <a:pt x="940" y="280"/>
                                  </a:lnTo>
                                  <a:lnTo>
                                    <a:pt x="1020" y="235"/>
                                  </a:lnTo>
                                  <a:lnTo>
                                    <a:pt x="1105" y="190"/>
                                  </a:lnTo>
                                  <a:lnTo>
                                    <a:pt x="1190" y="150"/>
                                  </a:lnTo>
                                  <a:lnTo>
                                    <a:pt x="1280" y="115"/>
                                  </a:lnTo>
                                  <a:lnTo>
                                    <a:pt x="1370" y="85"/>
                                  </a:lnTo>
                                  <a:lnTo>
                                    <a:pt x="1465" y="60"/>
                                  </a:lnTo>
                                  <a:lnTo>
                                    <a:pt x="1560" y="40"/>
                                  </a:lnTo>
                                  <a:lnTo>
                                    <a:pt x="1655" y="20"/>
                                  </a:lnTo>
                                  <a:lnTo>
                                    <a:pt x="1755" y="10"/>
                                  </a:lnTo>
                                  <a:lnTo>
                                    <a:pt x="1855" y="0"/>
                                  </a:lnTo>
                                  <a:lnTo>
                                    <a:pt x="1955" y="0"/>
                                  </a:lnTo>
                                  <a:lnTo>
                                    <a:pt x="1955" y="0"/>
                                  </a:lnTo>
                                  <a:lnTo>
                                    <a:pt x="2055" y="0"/>
                                  </a:lnTo>
                                  <a:lnTo>
                                    <a:pt x="2155" y="10"/>
                                  </a:lnTo>
                                  <a:lnTo>
                                    <a:pt x="2250" y="20"/>
                                  </a:lnTo>
                                  <a:lnTo>
                                    <a:pt x="2350" y="40"/>
                                  </a:lnTo>
                                  <a:lnTo>
                                    <a:pt x="2445" y="60"/>
                                  </a:lnTo>
                                  <a:lnTo>
                                    <a:pt x="2535" y="85"/>
                                  </a:lnTo>
                                  <a:lnTo>
                                    <a:pt x="2625" y="115"/>
                                  </a:lnTo>
                                  <a:lnTo>
                                    <a:pt x="2715" y="150"/>
                                  </a:lnTo>
                                  <a:lnTo>
                                    <a:pt x="2800" y="190"/>
                                  </a:lnTo>
                                  <a:lnTo>
                                    <a:pt x="2885" y="235"/>
                                  </a:lnTo>
                                  <a:lnTo>
                                    <a:pt x="2970" y="280"/>
                                  </a:lnTo>
                                  <a:lnTo>
                                    <a:pt x="3050" y="330"/>
                                  </a:lnTo>
                                  <a:lnTo>
                                    <a:pt x="3125" y="385"/>
                                  </a:lnTo>
                                  <a:lnTo>
                                    <a:pt x="3200" y="445"/>
                                  </a:lnTo>
                                  <a:lnTo>
                                    <a:pt x="3270" y="505"/>
                                  </a:lnTo>
                                  <a:lnTo>
                                    <a:pt x="3335" y="570"/>
                                  </a:lnTo>
                                  <a:lnTo>
                                    <a:pt x="3400" y="640"/>
                                  </a:lnTo>
                                  <a:lnTo>
                                    <a:pt x="3465" y="710"/>
                                  </a:lnTo>
                                  <a:lnTo>
                                    <a:pt x="3520" y="785"/>
                                  </a:lnTo>
                                  <a:lnTo>
                                    <a:pt x="3575" y="860"/>
                                  </a:lnTo>
                                  <a:lnTo>
                                    <a:pt x="3625" y="940"/>
                                  </a:lnTo>
                                  <a:lnTo>
                                    <a:pt x="3675" y="1020"/>
                                  </a:lnTo>
                                  <a:lnTo>
                                    <a:pt x="3715" y="1105"/>
                                  </a:lnTo>
                                  <a:lnTo>
                                    <a:pt x="3755" y="1195"/>
                                  </a:lnTo>
                                  <a:lnTo>
                                    <a:pt x="3790" y="1280"/>
                                  </a:lnTo>
                                  <a:lnTo>
                                    <a:pt x="3820" y="1375"/>
                                  </a:lnTo>
                                  <a:lnTo>
                                    <a:pt x="3850" y="1465"/>
                                  </a:lnTo>
                                  <a:lnTo>
                                    <a:pt x="3870" y="1560"/>
                                  </a:lnTo>
                                  <a:lnTo>
                                    <a:pt x="3890" y="1655"/>
                                  </a:lnTo>
                                  <a:lnTo>
                                    <a:pt x="3900" y="1755"/>
                                  </a:lnTo>
                                  <a:lnTo>
                                    <a:pt x="3910" y="1855"/>
                                  </a:lnTo>
                                  <a:lnTo>
                                    <a:pt x="3910" y="1955"/>
                                  </a:lnTo>
                                  <a:lnTo>
                                    <a:pt x="3910" y="19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AE5"/>
                            </a:solidFill>
                            <a:ln w="28575">
                              <a:solidFill>
                                <a:srgbClr val="4F72A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8" name="図 1038" descr="17-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1266825"/>
                              <a:ext cx="1419225" cy="952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8" name="Text Box 10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600" y="523875"/>
                              <a:ext cx="2041525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5F9C" w:rsidRPr="00F06C18" w:rsidRDefault="00FE5F9C" w:rsidP="00C71FE9">
                                <w:pPr>
                                  <w:spacing w:line="240" w:lineRule="exact"/>
                                  <w:ind w:firstLineChars="100" w:firstLine="210"/>
                                  <w:rPr>
                                    <w:rFonts w:ascii="HG丸ｺﾞｼｯｸM-PRO" w:eastAsia="HG丸ｺﾞｼｯｸM-PRO" w:hAnsi="HG丸ｺﾞｼｯｸM-PRO" w:cs="ＭＳ ゴシック"/>
                                    <w:szCs w:val="22"/>
                                  </w:rPr>
                                </w:pPr>
                                <w:r w:rsidRPr="00F06C18">
                                  <w:rPr>
                                    <w:rFonts w:ascii="HG丸ｺﾞｼｯｸM-PRO" w:eastAsia="HG丸ｺﾞｼｯｸM-PRO" w:hAnsi="HG丸ｺﾞｼｯｸM-PRO" w:cs="ＭＳ ゴシック" w:hint="eastAsia"/>
                                    <w:szCs w:val="22"/>
                                  </w:rPr>
                                  <w:t>流行期は外出を避けたほうがよいのですが、外出するときはマスクをしましょう。感染予防にもなりますが、ノドの乾燥も防ぎます。</w:t>
                                </w:r>
                              </w:p>
                              <w:p w:rsidR="00FE5F9C" w:rsidRPr="00F06C18" w:rsidRDefault="00FE5F9C" w:rsidP="00C71FE9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 w:cs="ＭＳ ゴシック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74160" tIns="9000" rIns="74160" bIns="9000" anchor="t" anchorCtr="0" upright="1">
                            <a:noAutofit/>
                          </wps:bodyPr>
                        </wps:wsp>
                      </wpg:grpSp>
                      <wps:wsp>
                        <wps:cNvPr id="1093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438150" y="200025"/>
                            <a:ext cx="155130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E5F9C" w:rsidRPr="00335D92" w:rsidRDefault="00FE5F9C" w:rsidP="00C71FE9">
                              <w:pPr>
                                <w:rPr>
                                  <w:rFonts w:ascii="HG創英角ﾎﾟｯﾌﾟ体" w:eastAsia="HG創英角ﾎﾟｯﾌﾟ体" w:hAnsi="ＭＳ ゴシック" w:cs="ＭＳ ゴシック"/>
                                  <w:color w:val="000000"/>
                                  <w:sz w:val="24"/>
                                </w:rPr>
                              </w:pPr>
                              <w:r w:rsidRPr="00335D92">
                                <w:rPr>
                                  <w:rFonts w:ascii="HG創英角ﾎﾟｯﾌﾟ体" w:eastAsia="HG創英角ﾎﾟｯﾌﾟ体" w:hAnsi="ＭＳ ゴシック" w:cs="ＭＳ ゴシック" w:hint="eastAsia"/>
                                  <w:color w:val="000000"/>
                                  <w:sz w:val="24"/>
                                </w:rPr>
                                <w:t>外出時にはマスクを</w:t>
                              </w:r>
                            </w:p>
                          </w:txbxContent>
                        </wps:txbx>
                        <wps:bodyPr rot="0" vert="horz" wrap="square" lIns="74160" tIns="9000" rIns="74160" bIns="9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1027" o:spid="_x0000_s1032" style="position:absolute;left:0;text-align:left;margin-left:193.3pt;margin-top:17.55pt;width:195.5pt;height:195.5pt;z-index:251720704;mso-width-relative:margin" coordsize="24828,24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">
                <v:group id="グループ化 1025" o:spid="_x0000_s1033" style="position:absolute;width:24828;height:24828" coordsize="24828,24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028" o:spid="_x0000_s1034" style="position:absolute;width:24828;height:24828;visibility:visible;mso-wrap-style:square;v-text-anchor:top" coordsize="3910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yCMUA&#10;AADdAAAADwAAAGRycy9kb3ducmV2LnhtbERPS2vCQBC+F/oflin01mxsqYToJrQFwYOC9QEeh+yY&#10;RLOz6e5W47/vCgVv8/E9Z1oOphNncr61rGCUpCCIK6tbrhVsN7OXDIQPyBo7y6TgSh7K4vFhirm2&#10;F/6m8zrUIoawz1FBE0KfS+mrhgz6xPbEkTtYZzBE6GqpHV5iuOnka5qOpcGWY0ODPX01VJ3Wv0bB&#10;8edzucD33V5el352WrlFnc0zpZ6fho8JiEBDuIv/3XMd57+NR3D7Jp4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HIIxQAAAN0AAAAPAAAAAAAAAAAAAAAAAJgCAABkcnMv&#10;ZG93bnJldi54bWxQSwUGAAAAAAQABAD1AAAAigMAAAAA&#10;" path="m3910,1955r,l3910,2055r-10,100l3890,2255r-20,95l3850,2445r-30,90l3790,2625r-35,90l3715,2805r-40,80l3625,2970r-50,80l3520,3125r-55,75l3400,3270r-65,70l3270,3405r-70,60l3125,3520r-75,55l2970,3630r-85,45l2800,3720r-85,35l2625,3790r-90,35l2445,3850r-95,20l2250,3890r-95,10l2055,3910r-100,l1955,3910r-100,l1755,3900r-100,-10l1560,3870r-95,-20l1370,3825r-90,-35l1190,3755r-85,-35l1020,3675r-80,-45l860,3575r-75,-55l710,3465r-70,-60l570,3340r-65,-70l445,3200r-60,-75l330,3050r-50,-80l235,2885r-45,-80l150,2715r-35,-90l85,2535,60,2445,35,2350,20,2255,10,2155,,2055,,1955r,l,1855,10,1755,20,1655r15,-95l60,1465r25,-90l115,1280r35,-85l190,1105r45,-85l280,940r50,-80l385,785r60,-75l505,640r65,-70l640,505r70,-60l785,385r75,-55l940,280r80,-45l1105,190r85,-40l1280,115r90,-30l1465,60r95,-20l1655,20,1755,10,1855,r100,l1955,r100,l2155,10r95,10l2350,40r95,20l2535,85r90,30l2715,150r85,40l2885,235r85,45l3050,330r75,55l3200,445r70,60l3335,570r65,70l3465,710r55,75l3575,860r50,80l3675,1020r40,85l3755,1195r35,85l3820,1375r30,90l3870,1560r20,95l3900,1755r10,100l3910,1955r,xe" fillcolor="#f8fae5" strokecolor="#4f72af" strokeweight="2.25pt">
                    <v:path arrowok="t" o:connecttype="custom" o:connectlocs="2482850,1304925;2457450,1492250;2406650,1666875;2333625,1831975;2235200,1984375;2117725,2120900;1984375,2235200;1831975,2333625;1666875,2406650;1492250,2457450;1304925,2482850;1177925,2482850;990600,2457450;812800,2406650;647700,2333625;498475,2235200;361950,2120900;244475,1984375;149225,1831975;73025,1666875;22225,1492250;0,1304925;0,1177925;22225,990600;73025,812800;149225,647700;244475,498475;361950,361950;498475,244475;647700,149225;812800,73025;990600,25400;1177925,0;1304925,0;1492250,25400;1666875,73025;1831975,149225;1984375,244475;2117725,361950;2235200,498475;2333625,647700;2406650,812800;2457450,990600;2482850,1177925" o:connectangles="0,0,0,0,0,0,0,0,0,0,0,0,0,0,0,0,0,0,0,0,0,0,0,0,0,0,0,0,0,0,0,0,0,0,0,0,0,0,0,0,0,0,0,0"/>
                  </v:shape>
                  <v:shape id="図 1038" o:spid="_x0000_s1035" type="#_x0000_t75" alt="17-10" style="position:absolute;left:5715;top:12668;width:14192;height:9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OVRbGAAAA3QAAAA8AAABkcnMvZG93bnJldi54bWxEj0FrwkAQhe8F/8MyQm91Y0OLRFdRacFD&#10;QRo9eByyYxKTnU2zW43/3jkUepvhvXnvm8VqcK26Uh9qzwamkwQUceFtzaWB4+HzZQYqRGSLrWcy&#10;cKcAq+XoaYGZ9Tf+pmseSyUhHDI0UMXYZVqHoiKHYeI7YtHOvncYZe1LbXu8Sbhr9WuSvGuHNUtD&#10;hR1tKyqa/NcZSNPt8BHzt+llxvZnsz813VdzNOZ5PKznoCIN8d/8d72zgp+kgivfyAh6+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5VFsYAAADdAAAADwAAAAAAAAAAAAAA&#10;AACfAgAAZHJzL2Rvd25yZXYueG1sUEsFBgAAAAAEAAQA9wAAAJIDAAAAAA==&#10;">
                    <v:imagedata r:id="rId16" o:title="17-10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6" o:spid="_x0000_s1036" type="#_x0000_t202" style="position:absolute;left:2286;top:5238;width:20415;height:10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o4sYA&#10;AADdAAAADwAAAGRycy9kb3ducmV2LnhtbESPQUsDMRCF74L/IYzgzSZaELttWrZFQQQPtkrrbdiM&#10;m8XNZEliu/575yD0NsN78943i9UYenWklLvIFm4nBhRxE13HrYX33dPNA6hckB32kcnCL2VYLS8v&#10;Fli5eOI3Om5LqySEc4UWfClDpXVuPAXMkzgQi/YVU8Aia2q1S3iS8NDrO2PudcCOpcHjQBtPzff2&#10;J1h4fP1w+8+6369z7dLBTP20fRmtvb4a6zmoQmM5m/+vn53gm5ngyjcygl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Uo4sYAAADdAAAADwAAAAAAAAAAAAAAAACYAgAAZHJz&#10;L2Rvd25yZXYueG1sUEsFBgAAAAAEAAQA9QAAAIsDAAAAAA==&#10;" filled="f" stroked="f">
                    <v:textbox inset="2.06mm,.25mm,2.06mm,.25mm">
                      <w:txbxContent>
                        <w:p w:rsidR="00FE5F9C" w:rsidRPr="00F06C18" w:rsidRDefault="00FE5F9C" w:rsidP="00C71FE9">
                          <w:pPr>
                            <w:spacing w:line="240" w:lineRule="exact"/>
                            <w:ind w:firstLineChars="100" w:firstLine="210"/>
                            <w:rPr>
                              <w:rFonts w:ascii="HG丸ｺﾞｼｯｸM-PRO" w:eastAsia="HG丸ｺﾞｼｯｸM-PRO" w:hAnsi="HG丸ｺﾞｼｯｸM-PRO" w:cs="ＭＳ ゴシック"/>
                              <w:szCs w:val="22"/>
                            </w:rPr>
                          </w:pPr>
                          <w:r w:rsidRPr="00F06C18">
                            <w:rPr>
                              <w:rFonts w:ascii="HG丸ｺﾞｼｯｸM-PRO" w:eastAsia="HG丸ｺﾞｼｯｸM-PRO" w:hAnsi="HG丸ｺﾞｼｯｸM-PRO" w:cs="ＭＳ ゴシック" w:hint="eastAsia"/>
                              <w:szCs w:val="22"/>
                            </w:rPr>
                            <w:t>流行期は外出を避けたほうがよいのですが、外出するときはマスクをしましょう。感染予防にもなりますが、ノドの乾燥も防ぎます。</w:t>
                          </w:r>
                        </w:p>
                        <w:p w:rsidR="00FE5F9C" w:rsidRPr="00F06C18" w:rsidRDefault="00FE5F9C" w:rsidP="00C71FE9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 w:cs="ＭＳ ゴシック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shape id="Text Box 1055" o:spid="_x0000_s1037" type="#_x0000_t202" style="position:absolute;left:4381;top:2000;width:15513;height:2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6k8QA&#10;AADdAAAADwAAAGRycy9kb3ducmV2LnhtbERPTUsDMRC9C/0PYQRvNrELRbdNy7YoiNCD1dL2NmzG&#10;zeJmsiSx3f77RhC8zeN9znw5uE6cKMTWs4aHsQJBXHvTcqPh8+Pl/hFETMgGO8+k4UIRlovRzRxL&#10;48/8TqdtakQO4ViiBptSX0oZa0sO49j3xJn78sFhyjA00gQ853DXyYlSU+mw5dxgsae1pfp7++M0&#10;PG92Zn+suv0qViYcVGGL5m3Q+u52qGYgEg3pX/znfjV5vnoq4Pebf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xupPEAAAA3QAAAA8AAAAAAAAAAAAAAAAAmAIAAGRycy9k&#10;b3ducmV2LnhtbFBLBQYAAAAABAAEAPUAAACJAwAAAAA=&#10;" filled="f" stroked="f">
                  <v:textbox inset="2.06mm,.25mm,2.06mm,.25mm">
                    <w:txbxContent>
                      <w:p w:rsidR="00FE5F9C" w:rsidRPr="00335D92" w:rsidRDefault="00FE5F9C" w:rsidP="00C71FE9">
                        <w:pPr>
                          <w:rPr>
                            <w:rFonts w:ascii="HG創英角ﾎﾟｯﾌﾟ体" w:eastAsia="HG創英角ﾎﾟｯﾌﾟ体" w:hAnsi="ＭＳ ゴシック" w:cs="ＭＳ ゴシック"/>
                            <w:color w:val="000000"/>
                            <w:sz w:val="24"/>
                          </w:rPr>
                        </w:pPr>
                        <w:r w:rsidRPr="00335D92">
                          <w:rPr>
                            <w:rFonts w:ascii="HG創英角ﾎﾟｯﾌﾟ体" w:eastAsia="HG創英角ﾎﾟｯﾌﾟ体" w:hAnsi="ＭＳ ゴシック" w:cs="ＭＳ ゴシック" w:hint="eastAsia"/>
                            <w:color w:val="000000"/>
                            <w:sz w:val="24"/>
                          </w:rPr>
                          <w:t>外出時にはマスクを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A15F98" w:rsidRDefault="00FE5F9C" w:rsidP="00A15F9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537683A" wp14:editId="29A63850">
                <wp:simplePos x="0" y="0"/>
                <wp:positionH relativeFrom="column">
                  <wp:posOffset>-137160</wp:posOffset>
                </wp:positionH>
                <wp:positionV relativeFrom="paragraph">
                  <wp:posOffset>146685</wp:posOffset>
                </wp:positionV>
                <wp:extent cx="2855595" cy="2855595"/>
                <wp:effectExtent l="19050" t="19050" r="20955" b="20955"/>
                <wp:wrapNone/>
                <wp:docPr id="1028" name="グループ化 1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5595" cy="2855595"/>
                          <a:chOff x="0" y="-83820"/>
                          <a:chExt cx="2855595" cy="2855595"/>
                        </a:xfrm>
                      </wpg:grpSpPr>
                      <wps:wsp>
                        <wps:cNvPr id="1024" name="Freeform 1028"/>
                        <wps:cNvSpPr>
                          <a:spLocks/>
                        </wps:cNvSpPr>
                        <wps:spPr bwMode="auto">
                          <a:xfrm>
                            <a:off x="0" y="-83820"/>
                            <a:ext cx="2855595" cy="2855595"/>
                          </a:xfrm>
                          <a:custGeom>
                            <a:avLst/>
                            <a:gdLst>
                              <a:gd name="T0" fmla="*/ 3910 w 3910"/>
                              <a:gd name="T1" fmla="*/ 2055 h 3910"/>
                              <a:gd name="T2" fmla="*/ 3870 w 3910"/>
                              <a:gd name="T3" fmla="*/ 2350 h 3910"/>
                              <a:gd name="T4" fmla="*/ 3790 w 3910"/>
                              <a:gd name="T5" fmla="*/ 2625 h 3910"/>
                              <a:gd name="T6" fmla="*/ 3675 w 3910"/>
                              <a:gd name="T7" fmla="*/ 2885 h 3910"/>
                              <a:gd name="T8" fmla="*/ 3520 w 3910"/>
                              <a:gd name="T9" fmla="*/ 3125 h 3910"/>
                              <a:gd name="T10" fmla="*/ 3335 w 3910"/>
                              <a:gd name="T11" fmla="*/ 3340 h 3910"/>
                              <a:gd name="T12" fmla="*/ 3125 w 3910"/>
                              <a:gd name="T13" fmla="*/ 3520 h 3910"/>
                              <a:gd name="T14" fmla="*/ 2885 w 3910"/>
                              <a:gd name="T15" fmla="*/ 3675 h 3910"/>
                              <a:gd name="T16" fmla="*/ 2625 w 3910"/>
                              <a:gd name="T17" fmla="*/ 3790 h 3910"/>
                              <a:gd name="T18" fmla="*/ 2350 w 3910"/>
                              <a:gd name="T19" fmla="*/ 3870 h 3910"/>
                              <a:gd name="T20" fmla="*/ 2055 w 3910"/>
                              <a:gd name="T21" fmla="*/ 3910 h 3910"/>
                              <a:gd name="T22" fmla="*/ 1855 w 3910"/>
                              <a:gd name="T23" fmla="*/ 3910 h 3910"/>
                              <a:gd name="T24" fmla="*/ 1560 w 3910"/>
                              <a:gd name="T25" fmla="*/ 3870 h 3910"/>
                              <a:gd name="T26" fmla="*/ 1280 w 3910"/>
                              <a:gd name="T27" fmla="*/ 3790 h 3910"/>
                              <a:gd name="T28" fmla="*/ 1020 w 3910"/>
                              <a:gd name="T29" fmla="*/ 3675 h 3910"/>
                              <a:gd name="T30" fmla="*/ 785 w 3910"/>
                              <a:gd name="T31" fmla="*/ 3520 h 3910"/>
                              <a:gd name="T32" fmla="*/ 570 w 3910"/>
                              <a:gd name="T33" fmla="*/ 3340 h 3910"/>
                              <a:gd name="T34" fmla="*/ 385 w 3910"/>
                              <a:gd name="T35" fmla="*/ 3125 h 3910"/>
                              <a:gd name="T36" fmla="*/ 235 w 3910"/>
                              <a:gd name="T37" fmla="*/ 2885 h 3910"/>
                              <a:gd name="T38" fmla="*/ 115 w 3910"/>
                              <a:gd name="T39" fmla="*/ 2625 h 3910"/>
                              <a:gd name="T40" fmla="*/ 35 w 3910"/>
                              <a:gd name="T41" fmla="*/ 2350 h 3910"/>
                              <a:gd name="T42" fmla="*/ 0 w 3910"/>
                              <a:gd name="T43" fmla="*/ 2055 h 3910"/>
                              <a:gd name="T44" fmla="*/ 0 w 3910"/>
                              <a:gd name="T45" fmla="*/ 1855 h 3910"/>
                              <a:gd name="T46" fmla="*/ 35 w 3910"/>
                              <a:gd name="T47" fmla="*/ 1560 h 3910"/>
                              <a:gd name="T48" fmla="*/ 115 w 3910"/>
                              <a:gd name="T49" fmla="*/ 1280 h 3910"/>
                              <a:gd name="T50" fmla="*/ 235 w 3910"/>
                              <a:gd name="T51" fmla="*/ 1020 h 3910"/>
                              <a:gd name="T52" fmla="*/ 385 w 3910"/>
                              <a:gd name="T53" fmla="*/ 785 h 3910"/>
                              <a:gd name="T54" fmla="*/ 570 w 3910"/>
                              <a:gd name="T55" fmla="*/ 570 h 3910"/>
                              <a:gd name="T56" fmla="*/ 785 w 3910"/>
                              <a:gd name="T57" fmla="*/ 385 h 3910"/>
                              <a:gd name="T58" fmla="*/ 1020 w 3910"/>
                              <a:gd name="T59" fmla="*/ 235 h 3910"/>
                              <a:gd name="T60" fmla="*/ 1280 w 3910"/>
                              <a:gd name="T61" fmla="*/ 115 h 3910"/>
                              <a:gd name="T62" fmla="*/ 1560 w 3910"/>
                              <a:gd name="T63" fmla="*/ 40 h 3910"/>
                              <a:gd name="T64" fmla="*/ 1855 w 3910"/>
                              <a:gd name="T65" fmla="*/ 0 h 3910"/>
                              <a:gd name="T66" fmla="*/ 2055 w 3910"/>
                              <a:gd name="T67" fmla="*/ 0 h 3910"/>
                              <a:gd name="T68" fmla="*/ 2350 w 3910"/>
                              <a:gd name="T69" fmla="*/ 40 h 3910"/>
                              <a:gd name="T70" fmla="*/ 2625 w 3910"/>
                              <a:gd name="T71" fmla="*/ 115 h 3910"/>
                              <a:gd name="T72" fmla="*/ 2885 w 3910"/>
                              <a:gd name="T73" fmla="*/ 235 h 3910"/>
                              <a:gd name="T74" fmla="*/ 3125 w 3910"/>
                              <a:gd name="T75" fmla="*/ 385 h 3910"/>
                              <a:gd name="T76" fmla="*/ 3335 w 3910"/>
                              <a:gd name="T77" fmla="*/ 570 h 3910"/>
                              <a:gd name="T78" fmla="*/ 3520 w 3910"/>
                              <a:gd name="T79" fmla="*/ 785 h 3910"/>
                              <a:gd name="T80" fmla="*/ 3675 w 3910"/>
                              <a:gd name="T81" fmla="*/ 1020 h 3910"/>
                              <a:gd name="T82" fmla="*/ 3790 w 3910"/>
                              <a:gd name="T83" fmla="*/ 1280 h 3910"/>
                              <a:gd name="T84" fmla="*/ 3870 w 3910"/>
                              <a:gd name="T85" fmla="*/ 1560 h 3910"/>
                              <a:gd name="T86" fmla="*/ 3910 w 3910"/>
                              <a:gd name="T87" fmla="*/ 1855 h 39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910" h="3910">
                                <a:moveTo>
                                  <a:pt x="3910" y="1955"/>
                                </a:moveTo>
                                <a:lnTo>
                                  <a:pt x="3910" y="1955"/>
                                </a:lnTo>
                                <a:lnTo>
                                  <a:pt x="3910" y="2055"/>
                                </a:lnTo>
                                <a:lnTo>
                                  <a:pt x="3900" y="2155"/>
                                </a:lnTo>
                                <a:lnTo>
                                  <a:pt x="3890" y="2255"/>
                                </a:lnTo>
                                <a:lnTo>
                                  <a:pt x="3870" y="2350"/>
                                </a:lnTo>
                                <a:lnTo>
                                  <a:pt x="3850" y="2445"/>
                                </a:lnTo>
                                <a:lnTo>
                                  <a:pt x="3820" y="2535"/>
                                </a:lnTo>
                                <a:lnTo>
                                  <a:pt x="3790" y="2625"/>
                                </a:lnTo>
                                <a:lnTo>
                                  <a:pt x="3755" y="2715"/>
                                </a:lnTo>
                                <a:lnTo>
                                  <a:pt x="3715" y="2805"/>
                                </a:lnTo>
                                <a:lnTo>
                                  <a:pt x="3675" y="2885"/>
                                </a:lnTo>
                                <a:lnTo>
                                  <a:pt x="3625" y="2970"/>
                                </a:lnTo>
                                <a:lnTo>
                                  <a:pt x="3575" y="3050"/>
                                </a:lnTo>
                                <a:lnTo>
                                  <a:pt x="3520" y="3125"/>
                                </a:lnTo>
                                <a:lnTo>
                                  <a:pt x="3465" y="3200"/>
                                </a:lnTo>
                                <a:lnTo>
                                  <a:pt x="3400" y="3270"/>
                                </a:lnTo>
                                <a:lnTo>
                                  <a:pt x="3335" y="3340"/>
                                </a:lnTo>
                                <a:lnTo>
                                  <a:pt x="3270" y="3405"/>
                                </a:lnTo>
                                <a:lnTo>
                                  <a:pt x="3200" y="3465"/>
                                </a:lnTo>
                                <a:lnTo>
                                  <a:pt x="3125" y="3520"/>
                                </a:lnTo>
                                <a:lnTo>
                                  <a:pt x="3050" y="3575"/>
                                </a:lnTo>
                                <a:lnTo>
                                  <a:pt x="2970" y="3630"/>
                                </a:lnTo>
                                <a:lnTo>
                                  <a:pt x="2885" y="3675"/>
                                </a:lnTo>
                                <a:lnTo>
                                  <a:pt x="2800" y="3720"/>
                                </a:lnTo>
                                <a:lnTo>
                                  <a:pt x="2715" y="3755"/>
                                </a:lnTo>
                                <a:lnTo>
                                  <a:pt x="2625" y="3790"/>
                                </a:lnTo>
                                <a:lnTo>
                                  <a:pt x="2535" y="3825"/>
                                </a:lnTo>
                                <a:lnTo>
                                  <a:pt x="2445" y="3850"/>
                                </a:lnTo>
                                <a:lnTo>
                                  <a:pt x="2350" y="3870"/>
                                </a:lnTo>
                                <a:lnTo>
                                  <a:pt x="2250" y="3890"/>
                                </a:lnTo>
                                <a:lnTo>
                                  <a:pt x="2155" y="3900"/>
                                </a:lnTo>
                                <a:lnTo>
                                  <a:pt x="2055" y="3910"/>
                                </a:lnTo>
                                <a:lnTo>
                                  <a:pt x="1955" y="3910"/>
                                </a:lnTo>
                                <a:lnTo>
                                  <a:pt x="1955" y="3910"/>
                                </a:lnTo>
                                <a:lnTo>
                                  <a:pt x="1855" y="3910"/>
                                </a:lnTo>
                                <a:lnTo>
                                  <a:pt x="1755" y="3900"/>
                                </a:lnTo>
                                <a:lnTo>
                                  <a:pt x="1655" y="3890"/>
                                </a:lnTo>
                                <a:lnTo>
                                  <a:pt x="1560" y="3870"/>
                                </a:lnTo>
                                <a:lnTo>
                                  <a:pt x="1465" y="3850"/>
                                </a:lnTo>
                                <a:lnTo>
                                  <a:pt x="1370" y="3825"/>
                                </a:lnTo>
                                <a:lnTo>
                                  <a:pt x="1280" y="3790"/>
                                </a:lnTo>
                                <a:lnTo>
                                  <a:pt x="1190" y="3755"/>
                                </a:lnTo>
                                <a:lnTo>
                                  <a:pt x="1105" y="3720"/>
                                </a:lnTo>
                                <a:lnTo>
                                  <a:pt x="1020" y="3675"/>
                                </a:lnTo>
                                <a:lnTo>
                                  <a:pt x="940" y="3630"/>
                                </a:lnTo>
                                <a:lnTo>
                                  <a:pt x="860" y="3575"/>
                                </a:lnTo>
                                <a:lnTo>
                                  <a:pt x="785" y="3520"/>
                                </a:lnTo>
                                <a:lnTo>
                                  <a:pt x="710" y="3465"/>
                                </a:lnTo>
                                <a:lnTo>
                                  <a:pt x="640" y="3405"/>
                                </a:lnTo>
                                <a:lnTo>
                                  <a:pt x="570" y="3340"/>
                                </a:lnTo>
                                <a:lnTo>
                                  <a:pt x="505" y="3270"/>
                                </a:lnTo>
                                <a:lnTo>
                                  <a:pt x="445" y="3200"/>
                                </a:lnTo>
                                <a:lnTo>
                                  <a:pt x="385" y="3125"/>
                                </a:lnTo>
                                <a:lnTo>
                                  <a:pt x="330" y="3050"/>
                                </a:lnTo>
                                <a:lnTo>
                                  <a:pt x="280" y="2970"/>
                                </a:lnTo>
                                <a:lnTo>
                                  <a:pt x="235" y="2885"/>
                                </a:lnTo>
                                <a:lnTo>
                                  <a:pt x="190" y="2805"/>
                                </a:lnTo>
                                <a:lnTo>
                                  <a:pt x="150" y="2715"/>
                                </a:lnTo>
                                <a:lnTo>
                                  <a:pt x="115" y="2625"/>
                                </a:lnTo>
                                <a:lnTo>
                                  <a:pt x="85" y="2535"/>
                                </a:lnTo>
                                <a:lnTo>
                                  <a:pt x="60" y="2445"/>
                                </a:lnTo>
                                <a:lnTo>
                                  <a:pt x="35" y="2350"/>
                                </a:lnTo>
                                <a:lnTo>
                                  <a:pt x="20" y="2255"/>
                                </a:lnTo>
                                <a:lnTo>
                                  <a:pt x="10" y="2155"/>
                                </a:lnTo>
                                <a:lnTo>
                                  <a:pt x="0" y="2055"/>
                                </a:lnTo>
                                <a:lnTo>
                                  <a:pt x="0" y="1955"/>
                                </a:lnTo>
                                <a:lnTo>
                                  <a:pt x="0" y="1955"/>
                                </a:lnTo>
                                <a:lnTo>
                                  <a:pt x="0" y="1855"/>
                                </a:lnTo>
                                <a:lnTo>
                                  <a:pt x="10" y="1755"/>
                                </a:lnTo>
                                <a:lnTo>
                                  <a:pt x="20" y="1655"/>
                                </a:lnTo>
                                <a:lnTo>
                                  <a:pt x="35" y="1560"/>
                                </a:lnTo>
                                <a:lnTo>
                                  <a:pt x="60" y="1465"/>
                                </a:lnTo>
                                <a:lnTo>
                                  <a:pt x="85" y="1375"/>
                                </a:lnTo>
                                <a:lnTo>
                                  <a:pt x="115" y="1280"/>
                                </a:lnTo>
                                <a:lnTo>
                                  <a:pt x="150" y="1195"/>
                                </a:lnTo>
                                <a:lnTo>
                                  <a:pt x="190" y="1105"/>
                                </a:lnTo>
                                <a:lnTo>
                                  <a:pt x="235" y="1020"/>
                                </a:lnTo>
                                <a:lnTo>
                                  <a:pt x="280" y="940"/>
                                </a:lnTo>
                                <a:lnTo>
                                  <a:pt x="330" y="860"/>
                                </a:lnTo>
                                <a:lnTo>
                                  <a:pt x="385" y="785"/>
                                </a:lnTo>
                                <a:lnTo>
                                  <a:pt x="445" y="710"/>
                                </a:lnTo>
                                <a:lnTo>
                                  <a:pt x="505" y="640"/>
                                </a:lnTo>
                                <a:lnTo>
                                  <a:pt x="570" y="570"/>
                                </a:lnTo>
                                <a:lnTo>
                                  <a:pt x="640" y="505"/>
                                </a:lnTo>
                                <a:lnTo>
                                  <a:pt x="710" y="445"/>
                                </a:lnTo>
                                <a:lnTo>
                                  <a:pt x="785" y="385"/>
                                </a:lnTo>
                                <a:lnTo>
                                  <a:pt x="860" y="330"/>
                                </a:lnTo>
                                <a:lnTo>
                                  <a:pt x="940" y="280"/>
                                </a:lnTo>
                                <a:lnTo>
                                  <a:pt x="1020" y="235"/>
                                </a:lnTo>
                                <a:lnTo>
                                  <a:pt x="1105" y="190"/>
                                </a:lnTo>
                                <a:lnTo>
                                  <a:pt x="1190" y="150"/>
                                </a:lnTo>
                                <a:lnTo>
                                  <a:pt x="1280" y="115"/>
                                </a:lnTo>
                                <a:lnTo>
                                  <a:pt x="1370" y="85"/>
                                </a:lnTo>
                                <a:lnTo>
                                  <a:pt x="1465" y="60"/>
                                </a:lnTo>
                                <a:lnTo>
                                  <a:pt x="1560" y="40"/>
                                </a:lnTo>
                                <a:lnTo>
                                  <a:pt x="1655" y="20"/>
                                </a:lnTo>
                                <a:lnTo>
                                  <a:pt x="1755" y="10"/>
                                </a:lnTo>
                                <a:lnTo>
                                  <a:pt x="1855" y="0"/>
                                </a:lnTo>
                                <a:lnTo>
                                  <a:pt x="1955" y="0"/>
                                </a:lnTo>
                                <a:lnTo>
                                  <a:pt x="1955" y="0"/>
                                </a:lnTo>
                                <a:lnTo>
                                  <a:pt x="2055" y="0"/>
                                </a:lnTo>
                                <a:lnTo>
                                  <a:pt x="2155" y="10"/>
                                </a:lnTo>
                                <a:lnTo>
                                  <a:pt x="2250" y="20"/>
                                </a:lnTo>
                                <a:lnTo>
                                  <a:pt x="2350" y="40"/>
                                </a:lnTo>
                                <a:lnTo>
                                  <a:pt x="2445" y="60"/>
                                </a:lnTo>
                                <a:lnTo>
                                  <a:pt x="2535" y="85"/>
                                </a:lnTo>
                                <a:lnTo>
                                  <a:pt x="2625" y="115"/>
                                </a:lnTo>
                                <a:lnTo>
                                  <a:pt x="2715" y="150"/>
                                </a:lnTo>
                                <a:lnTo>
                                  <a:pt x="2800" y="190"/>
                                </a:lnTo>
                                <a:lnTo>
                                  <a:pt x="2885" y="235"/>
                                </a:lnTo>
                                <a:lnTo>
                                  <a:pt x="2970" y="280"/>
                                </a:lnTo>
                                <a:lnTo>
                                  <a:pt x="3050" y="330"/>
                                </a:lnTo>
                                <a:lnTo>
                                  <a:pt x="3125" y="385"/>
                                </a:lnTo>
                                <a:lnTo>
                                  <a:pt x="3200" y="445"/>
                                </a:lnTo>
                                <a:lnTo>
                                  <a:pt x="3270" y="505"/>
                                </a:lnTo>
                                <a:lnTo>
                                  <a:pt x="3335" y="570"/>
                                </a:lnTo>
                                <a:lnTo>
                                  <a:pt x="3400" y="640"/>
                                </a:lnTo>
                                <a:lnTo>
                                  <a:pt x="3465" y="710"/>
                                </a:lnTo>
                                <a:lnTo>
                                  <a:pt x="3520" y="785"/>
                                </a:lnTo>
                                <a:lnTo>
                                  <a:pt x="3575" y="860"/>
                                </a:lnTo>
                                <a:lnTo>
                                  <a:pt x="3625" y="940"/>
                                </a:lnTo>
                                <a:lnTo>
                                  <a:pt x="3675" y="1020"/>
                                </a:lnTo>
                                <a:lnTo>
                                  <a:pt x="3715" y="1105"/>
                                </a:lnTo>
                                <a:lnTo>
                                  <a:pt x="3755" y="1195"/>
                                </a:lnTo>
                                <a:lnTo>
                                  <a:pt x="3790" y="1280"/>
                                </a:lnTo>
                                <a:lnTo>
                                  <a:pt x="3820" y="1375"/>
                                </a:lnTo>
                                <a:lnTo>
                                  <a:pt x="3850" y="1465"/>
                                </a:lnTo>
                                <a:lnTo>
                                  <a:pt x="3870" y="1560"/>
                                </a:lnTo>
                                <a:lnTo>
                                  <a:pt x="3890" y="1655"/>
                                </a:lnTo>
                                <a:lnTo>
                                  <a:pt x="3900" y="1755"/>
                                </a:lnTo>
                                <a:lnTo>
                                  <a:pt x="3910" y="1855"/>
                                </a:lnTo>
                                <a:lnTo>
                                  <a:pt x="3910" y="1955"/>
                                </a:lnTo>
                                <a:lnTo>
                                  <a:pt x="3910" y="1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28575">
                            <a:solidFill>
                              <a:srgbClr val="4F72A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75" name="グループ化 1375"/>
                        <wpg:cNvGrpSpPr/>
                        <wpg:grpSpPr>
                          <a:xfrm>
                            <a:off x="228600" y="266700"/>
                            <a:ext cx="2390775" cy="2476500"/>
                            <a:chOff x="0" y="0"/>
                            <a:chExt cx="2390775" cy="2476500"/>
                          </a:xfrm>
                        </wpg:grpSpPr>
                        <wpg:grpSp>
                          <wpg:cNvPr id="1374" name="グループ化 1374"/>
                          <wpg:cNvGrpSpPr/>
                          <wpg:grpSpPr>
                            <a:xfrm>
                              <a:off x="0" y="457200"/>
                              <a:ext cx="2390775" cy="2019300"/>
                              <a:chOff x="0" y="0"/>
                              <a:chExt cx="2390775" cy="2019300"/>
                            </a:xfrm>
                          </wpg:grpSpPr>
                          <pic:pic xmlns:pic="http://schemas.openxmlformats.org/drawingml/2006/picture">
                            <pic:nvPicPr>
                              <pic:cNvPr id="1370" name="図 1370" descr="17-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00075"/>
                                <a:ext cx="866775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71" name="図 1371" descr="17-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04850" y="1314450"/>
                                <a:ext cx="1028700" cy="704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72" name="図 1372" descr="17-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71575" y="695325"/>
                                <a:ext cx="1219200" cy="81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373" name="テキスト ボックス 13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650" y="0"/>
                                <a:ext cx="1896110" cy="669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E5F9C" w:rsidRPr="00F06C18" w:rsidRDefault="00FE5F9C" w:rsidP="00536986">
                                  <w:pPr>
                                    <w:spacing w:line="240" w:lineRule="exact"/>
                                    <w:ind w:firstLineChars="100" w:firstLine="220"/>
                                    <w:rPr>
                                      <w:rFonts w:ascii="HG丸ｺﾞｼｯｸM-PRO" w:eastAsia="HG丸ｺﾞｼｯｸM-PRO" w:hAnsi="HG丸ｺﾞｼｯｸM-PRO" w:cs="ＭＳ ゴシック"/>
                                      <w:sz w:val="22"/>
                                      <w:szCs w:val="22"/>
                                    </w:rPr>
                                  </w:pPr>
                                  <w:r w:rsidRPr="00F06C18">
                                    <w:rPr>
                                      <w:rFonts w:ascii="HG丸ｺﾞｼｯｸM-PRO" w:eastAsia="HG丸ｺﾞｼｯｸM-PRO" w:hAnsi="HG丸ｺﾞｼｯｸM-PRO" w:cs="ＭＳ ゴシック" w:hint="eastAsia"/>
                                      <w:sz w:val="22"/>
                                      <w:szCs w:val="22"/>
                                    </w:rPr>
                                    <w:t>室温16～18℃、湿度60％前後が目安です。特に乾燥には要注意。加湿器などをじょうずに使いましょう。</w:t>
                                  </w:r>
                                </w:p>
                                <w:p w:rsidR="00FE5F9C" w:rsidRPr="00F06C18" w:rsidRDefault="00FE5F9C" w:rsidP="007273FF">
                                  <w:pPr>
                                    <w:spacing w:line="240" w:lineRule="exact"/>
                                    <w:rPr>
                                      <w:rFonts w:ascii="HG丸ｺﾞｼｯｸM-PRO" w:eastAsia="HG丸ｺﾞｼｯｸM-PRO" w:hAnsi="HG丸ｺﾞｼｯｸM-PRO" w:cs="ＭＳ ゴシック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4160" tIns="9000" rIns="74160" bIns="9000" anchor="t" anchorCtr="0" upright="1">
                              <a:noAutofit/>
                            </wps:bodyPr>
                          </wps:wsp>
                        </wpg:grpSp>
                        <wps:wsp>
                          <wps:cNvPr id="1092" name="Text Box 10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7675" y="0"/>
                              <a:ext cx="1448435" cy="424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E5F9C" w:rsidRPr="00335D92" w:rsidRDefault="00FE5F9C" w:rsidP="009A7551">
                                <w:pPr>
                                  <w:snapToGrid w:val="0"/>
                                  <w:jc w:val="center"/>
                                  <w:rPr>
                                    <w:rFonts w:ascii="HG創英角ﾎﾟｯﾌﾟ体" w:eastAsia="HG創英角ﾎﾟｯﾌﾟ体" w:hAnsi="ＭＳ ゴシック" w:cs="ＭＳ ゴシック"/>
                                    <w:color w:val="000000"/>
                                    <w:sz w:val="24"/>
                                  </w:rPr>
                                </w:pPr>
                                <w:r w:rsidRPr="00335D92">
                                  <w:rPr>
                                    <w:rFonts w:ascii="HG創英角ﾎﾟｯﾌﾟ体" w:eastAsia="HG創英角ﾎﾟｯﾌﾟ体" w:hAnsi="ＭＳ ゴシック" w:cs="ＭＳ ゴシック" w:hint="eastAsia"/>
                                    <w:color w:val="000000"/>
                                    <w:sz w:val="24"/>
                                  </w:rPr>
                                  <w:t>室内の温度・湿度を</w:t>
                                </w:r>
                              </w:p>
                              <w:p w:rsidR="00FE5F9C" w:rsidRPr="00335D92" w:rsidRDefault="00FE5F9C" w:rsidP="009A7551">
                                <w:pPr>
                                  <w:snapToGrid w:val="0"/>
                                  <w:jc w:val="center"/>
                                  <w:rPr>
                                    <w:rFonts w:ascii="HG創英角ﾎﾟｯﾌﾟ体" w:eastAsia="HG創英角ﾎﾟｯﾌﾟ体" w:hAnsi="ＭＳ ゴシック" w:cs="ＭＳ ゴシック"/>
                                    <w:color w:val="000000"/>
                                    <w:sz w:val="24"/>
                                  </w:rPr>
                                </w:pPr>
                                <w:r w:rsidRPr="00335D92">
                                  <w:rPr>
                                    <w:rFonts w:ascii="HG創英角ﾎﾟｯﾌﾟ体" w:eastAsia="HG創英角ﾎﾟｯﾌﾟ体" w:hAnsi="ＭＳ ゴシック" w:cs="ＭＳ ゴシック" w:hint="eastAsia"/>
                                    <w:color w:val="000000"/>
                                    <w:sz w:val="24"/>
                                  </w:rPr>
                                  <w:t>チェック</w:t>
                                </w:r>
                              </w:p>
                            </w:txbxContent>
                          </wps:txbx>
                          <wps:bodyPr rot="0" vert="horz" wrap="square" lIns="74160" tIns="9000" rIns="74160" bIns="90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28" o:spid="_x0000_s1038" style="position:absolute;left:0;text-align:left;margin-left:-10.8pt;margin-top:11.55pt;width:224.85pt;height:224.85pt;z-index:251721728;mso-width-relative:margin;mso-height-relative:margin" coordorigin=",-838" coordsize="28555,28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">
                <v:shape id="Freeform 1028" o:spid="_x0000_s1039" style="position:absolute;top:-838;width:28555;height:28555;visibility:visible;mso-wrap-style:square;v-text-anchor:top" coordsize="3910,3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q6kMMA&#10;AADdAAAADwAAAGRycy9kb3ducmV2LnhtbERPTYvCMBC9L/gfwgh7W1NFl1KNIoq4Fxe2SsHb0Ixt&#10;sZmUJtX6782C4G0e73MWq97U4katqywrGI8iEMS51RUXCk7H3VcMwnlkjbVlUvAgB6vl4GOBibZ3&#10;/qNb6gsRQtglqKD0vkmkdHlJBt3INsSBu9jWoA+wLaRu8R7CTS0nUfQtDVYcGkpsaFNSfk07oyDe&#10;pZtxvO+y+Lc7ZLP9ebs9ZUelPof9eg7CU+/f4pf7R4f50WQK/9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q6kMMAAADdAAAADwAAAAAAAAAAAAAAAACYAgAAZHJzL2Rv&#10;d25yZXYueG1sUEsFBgAAAAAEAAQA9QAAAIgDAAAAAA==&#10;" path="m3910,1955r,l3910,2055r-10,100l3890,2255r-20,95l3850,2445r-30,90l3790,2625r-35,90l3715,2805r-40,80l3625,2970r-50,80l3520,3125r-55,75l3400,3270r-65,70l3270,3405r-70,60l3125,3520r-75,55l2970,3630r-85,45l2800,3720r-85,35l2625,3790r-90,35l2445,3850r-95,20l2250,3890r-95,10l2055,3910r-100,l1955,3910r-100,l1755,3900r-100,-10l1560,3870r-95,-20l1370,3825r-90,-35l1190,3755r-85,-35l1020,3675r-80,-45l860,3575r-75,-55l710,3465r-70,-60l570,3340r-65,-70l445,3200r-60,-75l330,3050r-50,-80l235,2885r-45,-80l150,2715r-35,-90l85,2535,60,2445,35,2350,20,2255,10,2155,,2055,,1955r,l,1855,10,1755,20,1655r15,-95l60,1465r25,-90l115,1280r35,-85l190,1105r45,-85l280,940r50,-80l385,785r60,-75l505,640r65,-70l640,505r70,-60l785,385r75,-55l940,280r80,-45l1105,190r85,-40l1280,115r90,-30l1465,60r95,-20l1655,20,1755,10,1855,r100,l1955,r100,l2155,10r95,10l2350,40r95,20l2535,85r90,30l2715,150r85,40l2885,235r85,45l3050,330r75,55l3200,445r70,60l3335,570r65,70l3465,710r55,75l3575,860r50,80l3675,1020r40,85l3755,1195r35,85l3820,1375r30,90l3870,1560r20,95l3900,1755r10,100l3910,1955r,xe" fillcolor="white [3212]" strokecolor="#4f72af" strokeweight="2.25pt">
                  <v:path arrowok="t" o:connecttype="custom" o:connectlocs="2855595,1500831;2826382,1716278;2767955,1917119;2683967,2107006;2570766,2282285;2435655,2439306;2282285,2570766;2107006,2683967;1917119,2767955;1716278,2826382;1500831,2855595;1354764,2855595;1139317,2826382;934824,2767955;744938,2683967;573310,2570766;416289,2439306;281178,2282285;171628,2107006;83988,1917119;25562,1716278;0,1500831;0,1354764;25562,1139317;83988,934824;171628,744938;281178,573310;416289,416289;573310,281178;744938,171628;934824,83988;1139317,29213;1354764,0;1500831,0;1716278,29213;1917119,83988;2107006,171628;2282285,281178;2435655,416289;2570766,573310;2683967,744938;2767955,934824;2826382,1139317;2855595,1354764" o:connectangles="0,0,0,0,0,0,0,0,0,0,0,0,0,0,0,0,0,0,0,0,0,0,0,0,0,0,0,0,0,0,0,0,0,0,0,0,0,0,0,0,0,0,0,0"/>
                </v:shape>
                <v:group id="グループ化 1375" o:spid="_x0000_s1040" style="position:absolute;left:2286;top:2667;width:23907;height:24765" coordsize="23907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group id="グループ化 1374" o:spid="_x0000_s1041" style="position:absolute;top:4572;width:23907;height:20193" coordsize="23907,20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  <v:shape id="図 1370" o:spid="_x0000_s1042" type="#_x0000_t75" alt="17-07" style="position:absolute;top:6000;width:8667;height: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mXpTFAAAA3QAAAA8AAABkcnMvZG93bnJldi54bWxEj0FLAzEQhe9C/0OYgjebtZZuXZuWIije&#10;xCp4nSbTzepmsiSx3f575yB4m+G9ee+b9XYMvTpRyl1kA7ezChSxja7j1sDH+9PNClQuyA77yGTg&#10;Qhm2m8nVGhsXz/xGp31plYRwbtCAL2VotM7WU8A8iwOxaMeYAhZZU6tdwrOEh17Pq2qpA3YsDR4H&#10;evRkv/c/wcDhk5M/PttVrS+L+n7xurSHLzTmejruHkAVGsu/+e/6xQn+XS388o2M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l6UxQAAAN0AAAAPAAAAAAAAAAAAAAAA&#10;AJ8CAABkcnMvZG93bnJldi54bWxQSwUGAAAAAAQABAD3AAAAkQMAAAAA&#10;">
                      <v:imagedata r:id="rId20" o:title="17-07"/>
                      <v:path arrowok="t"/>
                    </v:shape>
                    <v:shape id="図 1371" o:spid="_x0000_s1043" type="#_x0000_t75" alt="17-09" style="position:absolute;left:7048;top:13144;width:10287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OifjFAAAA3QAAAA8AAABkcnMvZG93bnJldi54bWxET0trwkAQvgv+h2UEb7pRoS1pNlICiig9&#10;qKXQ25idPNrsbMyuMf333UKht/n4npOsB9OInjpXW1awmEcgiHOray4VvJ03sycQziNrbCyTgm9y&#10;sE7HowRjbe98pP7kSxFC2MWooPK+jaV0eUUG3dy2xIErbGfQB9iVUnd4D+GmkcsoepAGaw4NFbaU&#10;VZR/nW5Gwf4z+7gesh2/Hy/9qnjd1pdzkSk1nQwvzyA8Df5f/Ofe6TB/9biA32/CC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zon4xQAAAN0AAAAPAAAAAAAAAAAAAAAA&#10;AJ8CAABkcnMvZG93bnJldi54bWxQSwUGAAAAAAQABAD3AAAAkQMAAAAA&#10;">
                      <v:imagedata r:id="rId21" o:title="17-09"/>
                      <v:path arrowok="t"/>
                    </v:shape>
                    <v:shape id="図 1372" o:spid="_x0000_s1044" type="#_x0000_t75" alt="17-08" style="position:absolute;left:11715;top:6953;width:12192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Y9fBAAAA3QAAAA8AAABkcnMvZG93bnJldi54bWxET9uKwjAQfRf2H8IIvmnihVWqURZR8WUR&#10;Lx8wNGNTbCaliVr/3ggL+zaHc53FqnWVeFATSs8ahgMFgjj3puRCw+W87c9AhIhssPJMGl4UYLX8&#10;6iwwM/7JR3qcYiFSCIcMNdgY60zKkFtyGAa+Jk7c1TcOY4JNIU2DzxTuKjlS6ls6LDk1WKxpbSm/&#10;ne5Og7IX/7uOu+vmvBnu9rfJYaLuB6173fZnDiJSG//Ff+69SfPH0xF8vkknyOU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8Y9fBAAAA3QAAAA8AAAAAAAAAAAAAAAAAnwIA&#10;AGRycy9kb3ducmV2LnhtbFBLBQYAAAAABAAEAPcAAACNAwAAAAA=&#10;">
                      <v:imagedata r:id="rId22" o:title="17-08"/>
                      <v:path arrowok="t"/>
                    </v:shape>
                    <v:shape id="テキスト ボックス 1373" o:spid="_x0000_s1045" type="#_x0000_t202" style="position:absolute;left:2476;width:18961;height:6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9FcQA&#10;AADdAAAADwAAAGRycy9kb3ducmV2LnhtbERPTWsCMRC9F/ofwgjealYXtGyNshUFEXrQttjehs10&#10;s3QzWZKo679vBKG3ebzPmS9724oz+dA4VjAeZSCIK6cbrhV8vG+enkGEiKyxdUwKrhRguXh8mGOh&#10;3YX3dD7EWqQQDgUqMDF2hZShMmQxjFxHnLgf5y3GBH0ttcdLCretnGTZVFpsODUY7GhlqPo9nKyC&#10;9dunPn6X7fE1lNp/ZbnJ612v1HDQly8gIvXxX3x3b3Wan89yuH2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PRXEAAAA3QAAAA8AAAAAAAAAAAAAAAAAmAIAAGRycy9k&#10;b3ducmV2LnhtbFBLBQYAAAAABAAEAPUAAACJAwAAAAA=&#10;" filled="f" stroked="f">
                      <v:textbox inset="2.06mm,.25mm,2.06mm,.25mm">
                        <w:txbxContent>
                          <w:p w:rsidR="00FE5F9C" w:rsidRPr="00F06C18" w:rsidRDefault="00FE5F9C" w:rsidP="00536986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 w:cs="ＭＳ ゴシック" w:hint="eastAsia"/>
                                <w:sz w:val="22"/>
                                <w:szCs w:val="22"/>
                              </w:rPr>
                            </w:pPr>
                            <w:r w:rsidRPr="00F06C18">
                              <w:rPr>
                                <w:rFonts w:ascii="HG丸ｺﾞｼｯｸM-PRO" w:eastAsia="HG丸ｺﾞｼｯｸM-PRO" w:hAnsi="HG丸ｺﾞｼｯｸM-PRO" w:cs="ＭＳ ゴシック" w:hint="eastAsia"/>
                                <w:sz w:val="22"/>
                                <w:szCs w:val="22"/>
                              </w:rPr>
                              <w:t>室温16～18℃、湿度60％前後が目安です。特に乾燥には要注意。加湿器などをじょうずに使いましょう。</w:t>
                            </w:r>
                          </w:p>
                          <w:p w:rsidR="00FE5F9C" w:rsidRPr="00F06C18" w:rsidRDefault="00FE5F9C" w:rsidP="007273F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 w:cs="ＭＳ ゴシック" w:hint="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053" o:spid="_x0000_s1046" type="#_x0000_t202" style="position:absolute;left:4476;width:14485;height:4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fCMQA&#10;AADdAAAADwAAAGRycy9kb3ducmV2LnhtbERPS2sCMRC+F/wPYYTeaqJCqatRtqWFUuihPlBvw2bc&#10;LG4mS5Lq9t83hYK3+fies1j1rhUXCrHxrGE8UiCIK28arjVsN28PTyBiQjbYeiYNPxRhtRzcLbAw&#10;/spfdFmnWuQQjgVqsCl1hZSxsuQwjnxHnLmTDw5ThqGWJuA1h7tWTpR6lA4bzg0WO3qxVJ3X307D&#10;6+fO7I9lu3+OpQkHNbXT+qPX+n7Yl3MQifp0E/+7302er2Y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9HwjEAAAA3QAAAA8AAAAAAAAAAAAAAAAAmAIAAGRycy9k&#10;b3ducmV2LnhtbFBLBQYAAAAABAAEAPUAAACJAwAAAAA=&#10;" filled="f" stroked="f">
                    <v:textbox inset="2.06mm,.25mm,2.06mm,.25mm">
                      <w:txbxContent>
                        <w:p w:rsidR="00FE5F9C" w:rsidRPr="00335D92" w:rsidRDefault="00FE5F9C" w:rsidP="009A7551">
                          <w:pPr>
                            <w:snapToGrid w:val="0"/>
                            <w:jc w:val="center"/>
                            <w:rPr>
                              <w:rFonts w:ascii="HG創英角ﾎﾟｯﾌﾟ体" w:eastAsia="HG創英角ﾎﾟｯﾌﾟ体" w:hAnsi="ＭＳ ゴシック" w:cs="ＭＳ ゴシック"/>
                              <w:color w:val="000000"/>
                              <w:sz w:val="24"/>
                            </w:rPr>
                          </w:pPr>
                          <w:r w:rsidRPr="00335D92">
                            <w:rPr>
                              <w:rFonts w:ascii="HG創英角ﾎﾟｯﾌﾟ体" w:eastAsia="HG創英角ﾎﾟｯﾌﾟ体" w:hAnsi="ＭＳ ゴシック" w:cs="ＭＳ ゴシック" w:hint="eastAsia"/>
                              <w:color w:val="000000"/>
                              <w:sz w:val="24"/>
                            </w:rPr>
                            <w:t>室内の温度・湿度を</w:t>
                          </w:r>
                        </w:p>
                        <w:p w:rsidR="00FE5F9C" w:rsidRPr="00335D92" w:rsidRDefault="00FE5F9C" w:rsidP="009A7551">
                          <w:pPr>
                            <w:snapToGrid w:val="0"/>
                            <w:jc w:val="center"/>
                            <w:rPr>
                              <w:rFonts w:ascii="HG創英角ﾎﾟｯﾌﾟ体" w:eastAsia="HG創英角ﾎﾟｯﾌﾟ体" w:hAnsi="ＭＳ ゴシック" w:cs="ＭＳ ゴシック"/>
                              <w:color w:val="000000"/>
                              <w:sz w:val="24"/>
                            </w:rPr>
                          </w:pPr>
                          <w:r w:rsidRPr="00335D92">
                            <w:rPr>
                              <w:rFonts w:ascii="HG創英角ﾎﾟｯﾌﾟ体" w:eastAsia="HG創英角ﾎﾟｯﾌﾟ体" w:hAnsi="ＭＳ ゴシック" w:cs="ＭＳ ゴシック" w:hint="eastAsia"/>
                              <w:color w:val="000000"/>
                              <w:sz w:val="24"/>
                            </w:rPr>
                            <w:t>チェック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B1A28" w:rsidRDefault="008B1A28" w:rsidP="00A15F9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EE20E6" w:rsidP="008B1A28">
      <w:pPr>
        <w:rPr>
          <w:rFonts w:ascii="HG丸ｺﾞｼｯｸM-PRO" w:eastAsia="HG丸ｺﾞｼｯｸM-PRO" w:hAnsi="HG丸ｺﾞｼｯｸM-PRO"/>
        </w:rPr>
      </w:pPr>
      <w:bookmarkStart w:id="0" w:name="_GoBack"/>
      <w:r>
        <w:rPr>
          <w:rFonts w:ascii="HG丸ｺﾞｼｯｸM-PRO" w:eastAsia="HG丸ｺﾞｼｯｸM-PRO" w:hAnsi="HG丸ｺﾞｼｯｸM-PRO"/>
          <w:noProof/>
        </w:rPr>
        <w:pict>
          <v:group id="_x0000_s3511" style="position:absolute;left:0;text-align:left;margin-left:351pt;margin-top:2.25pt;width:198pt;height:171pt;z-index:251715584" coordorigin="5247,3447" coordsize="4680,2700">
            <v:oval id="_x0000_s3498" style="position:absolute;left:5247;top:3447;width:4680;height:2700" o:regroupid="3" strokecolor="#365f91" strokeweight="4.5pt">
              <v:textbox inset="5.85pt,.7pt,5.85pt,.7pt"/>
            </v:oval>
            <v:shape id="_x0000_s3499" type="#_x0000_t202" style="position:absolute;left:5766;top:4222;width:3801;height:1706" o:regroupid="3" filled="f" stroked="f">
              <v:textbox style="mso-next-textbox:#_x0000_s3499" inset="5.85pt,.7pt,5.85pt,.7pt">
                <w:txbxContent>
                  <w:p w:rsidR="00FE5F9C" w:rsidRDefault="00FE5F9C" w:rsidP="00C71FE9">
                    <w:pPr>
                      <w:ind w:firstLineChars="100" w:firstLine="213"/>
                      <w:rPr>
                        <w:rFonts w:ascii="HG丸ｺﾞｼｯｸM-PRO" w:eastAsia="HG丸ｺﾞｼｯｸM-PRO" w:hAnsi="HG丸ｺﾞｼｯｸM-PRO"/>
                        <w:b/>
                        <w:spacing w:val="-14"/>
                        <w:sz w:val="24"/>
                        <w:szCs w:val="2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pacing w:val="-14"/>
                        <w:sz w:val="24"/>
                        <w:szCs w:val="22"/>
                      </w:rPr>
                      <w:t>かぜ・インフルエンザの予防のため、マスクの着用をおねがいします。</w:t>
                    </w:r>
                  </w:p>
                  <w:p w:rsidR="00FE5F9C" w:rsidRPr="002A3CE9" w:rsidRDefault="00FE5F9C" w:rsidP="00EE20E6">
                    <w:pPr>
                      <w:rPr>
                        <w:rFonts w:ascii="HG丸ｺﾞｼｯｸM-PRO" w:eastAsia="HG丸ｺﾞｼｯｸM-PRO" w:hAnsi="HG丸ｺﾞｼｯｸM-PRO"/>
                        <w:b/>
                        <w:spacing w:val="-14"/>
                        <w:sz w:val="24"/>
                        <w:szCs w:val="22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  <w:b/>
                        <w:spacing w:val="-14"/>
                        <w:sz w:val="24"/>
                        <w:szCs w:val="22"/>
                      </w:rPr>
                      <w:t>また、使い捨てマスクの予備をランドセルにご準備ください。</w:t>
                    </w:r>
                  </w:p>
                </w:txbxContent>
              </v:textbox>
            </v:shape>
            <v:shape id="_x0000_s3500" type="#_x0000_t161" style="position:absolute;left:6687;top:3746;width:1912;height:421" o:regroupid="3" adj="0" fillcolor="red">
              <v:stroke r:id="rId12" o:title=""/>
              <v:shadow color="#868686"/>
              <v:textpath style="font-family:&quot;HGS創英角ﾎﾟｯﾌﾟ体&quot;;font-size:20pt;v-text-reverse:t;v-text-kern:t" trim="t" fitpath="t" xscale="f" string="お願い"/>
            </v:shape>
            <w10:wrap anchorx="page" anchory="page"/>
          </v:group>
        </w:pict>
      </w:r>
      <w:bookmarkEnd w:id="0"/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8B1A28" w:rsidRPr="008B1A28" w:rsidRDefault="008B1A28" w:rsidP="008B1A28">
      <w:pPr>
        <w:rPr>
          <w:rFonts w:ascii="HG丸ｺﾞｼｯｸM-PRO" w:eastAsia="HG丸ｺﾞｼｯｸM-PRO" w:hAnsi="HG丸ｺﾞｼｯｸM-PRO"/>
        </w:rPr>
      </w:pPr>
    </w:p>
    <w:p w:rsidR="00F06C18" w:rsidRDefault="00F06C18" w:rsidP="008B1A28">
      <w:pPr>
        <w:jc w:val="right"/>
        <w:rPr>
          <w:rFonts w:ascii="HG丸ｺﾞｼｯｸM-PRO" w:eastAsia="HG丸ｺﾞｼｯｸM-PRO" w:hAnsi="HG丸ｺﾞｼｯｸM-PRO"/>
        </w:rPr>
      </w:pPr>
    </w:p>
    <w:p w:rsidR="008B1A28" w:rsidRDefault="008B1A28" w:rsidP="008B1A28">
      <w:pPr>
        <w:jc w:val="right"/>
        <w:rPr>
          <w:rFonts w:ascii="HG丸ｺﾞｼｯｸM-PRO" w:eastAsia="HG丸ｺﾞｼｯｸM-PRO" w:hAnsi="HG丸ｺﾞｼｯｸM-PRO"/>
        </w:rPr>
      </w:pPr>
    </w:p>
    <w:p w:rsidR="00C71FE9" w:rsidRDefault="00EE20E6" w:rsidP="009A7551">
      <w:pPr>
        <w:ind w:firstLineChars="135" w:firstLine="324"/>
        <w:rPr>
          <w:rFonts w:ascii="HG丸ｺﾞｼｯｸM-PRO" w:eastAsia="HG丸ｺﾞｼｯｸM-PRO" w:hAnsi="HG丸ｺﾞｼｯｸM-PRO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lastRenderedPageBreak/>
        <w:pict>
          <v:group id="_x0000_s3513" style="position:absolute;left:0;text-align:left;margin-left:0;margin-top:9pt;width:540.6pt;height:253.5pt;z-index:251687424" coordorigin="207,1647" coordsize="10812,5070">
            <v:shape id="_x0000_s3147" type="#_x0000_t202" style="position:absolute;left:3725;top:4444;width:3682;height:802" o:regroupid="1" filled="f" stroked="f">
              <v:textbox style="mso-next-textbox:#_x0000_s3147">
                <w:txbxContent>
                  <w:p w:rsidR="00FE5F9C" w:rsidRPr="00A15F98" w:rsidRDefault="00FE5F9C" w:rsidP="00A15F98">
                    <w:pPr>
                      <w:rPr>
                        <w:rFonts w:ascii="HG丸ｺﾞｼｯｸM-PRO" w:eastAsia="HG丸ｺﾞｼｯｸM-PRO" w:hAnsi="HG丸ｺﾞｼｯｸM-PRO"/>
                        <w:szCs w:val="20"/>
                      </w:rPr>
                    </w:pPr>
                    <w:r w:rsidRPr="00A15F98">
                      <w:rPr>
                        <w:rFonts w:ascii="HG丸ｺﾞｼｯｸM-PRO" w:eastAsia="HG丸ｺﾞｼｯｸM-PRO" w:hAnsi="HG丸ｺﾞｼｯｸM-PRO" w:hint="eastAsia"/>
                        <w:szCs w:val="20"/>
                      </w:rPr>
                      <w:t>咳やくしゃみが出るときはマスクの着用をお願いします。</w:t>
                    </w:r>
                  </w:p>
                </w:txbxContent>
              </v:textbox>
            </v:shape>
            <v:group id="_x0000_s3512" style="position:absolute;left:207;top:1647;width:10812;height:5070" coordorigin="524,11362" coordsize="10812,5070">
              <v:roundrect id="_x0000_s3145" style="position:absolute;left:524;top:11362;width:10812;height:5070" arcsize="6165f" o:regroupid="1" filled="f"/>
              <v:shape id="_x0000_s3146" type="#_x0000_t161" style="position:absolute;left:2775;top:11711;width:6104;height:462" o:regroupid="1" adj="0" fillcolor="black">
                <v:shadow color="#868686"/>
                <v:textpath style="font-family:&quot;HGP創英角ﾎﾟｯﾌﾟ体&quot;;font-weight:bold;v-text-reverse:t;v-text-kern:t" trim="t" fitpath="t" xscale="f" string="正しいマスクのつけ方"/>
              </v:shape>
              <v:shape id="_x0000_s3148" type="#_x0000_t75" style="position:absolute;left:1554;top:12643;width:1732;height:1266" o:regroupid="1">
                <v:imagedata r:id="rId23" o:title="influenza_05" chromakey="white" gain="52429f"/>
              </v:shape>
              <v:shape id="_x0000_s3149" type="#_x0000_t75" style="position:absolute;left:8153;top:14585;width:2086;height:1471" o:regroupid="1">
                <v:imagedata r:id="rId24" o:title="influenza_03" chromakey="white" gain="52429f"/>
              </v:shape>
              <v:shape id="_x0000_s3150" type="#_x0000_t75" style="position:absolute;left:4385;top:12279;width:2873;height:2011" o:regroupid="1">
                <v:imagedata r:id="rId25" o:title="influenza_01" chromakey="white" gain="52429f"/>
              </v:shape>
              <v:oval id="_x0000_s3151" style="position:absolute;left:4210;top:12279;width:1138;height:796" o:regroupid="1" filled="f" strokecolor="red" strokeweight="4.5pt"/>
              <v:shape id="_x0000_s3152" type="#_x0000_t75" style="position:absolute;left:8310;top:12643;width:1929;height:1349" o:regroupid="1">
                <v:imagedata r:id="rId26" o:title="influenza_08"/>
              </v:shape>
              <v:shape id="_x0000_s3153" type="#_x0000_t75" style="position:absolute;left:1441;top:14667;width:2086;height:1482" o:regroupid="1">
                <v:imagedata r:id="rId27" o:title="influenza_02" chromakey="white" gain="52429f"/>
              </v:shape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3154" type="#_x0000_t62" style="position:absolute;left:3900;top:15752;width:2975;height:523" o:regroupid="1" adj="-7064,13216" filled="f">
                <v:textbox style="mso-next-textbox:#_x0000_s3154">
                  <w:txbxContent>
                    <w:p w:rsidR="00FE5F9C" w:rsidRPr="00A15F98" w:rsidRDefault="00FE5F9C" w:rsidP="00A15F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15F98">
                        <w:rPr>
                          <w:rFonts w:ascii="HG丸ｺﾞｼｯｸM-PRO" w:eastAsia="HG丸ｺﾞｼｯｸM-PRO" w:hAnsi="HG丸ｺﾞｼｯｸM-PRO" w:hint="eastAsia"/>
                        </w:rPr>
                        <w:t>顎は出ていませんか？</w:t>
                      </w:r>
                    </w:p>
                  </w:txbxContent>
                </v:textbox>
              </v:shape>
              <v:shape id="_x0000_s3155" type="#_x0000_t62" style="position:absolute;left:4470;top:15119;width:3064;height:568" o:regroupid="1" adj="27860,15439" filled="f">
                <v:textbox style="mso-next-textbox:#_x0000_s3155">
                  <w:txbxContent>
                    <w:p w:rsidR="00FE5F9C" w:rsidRPr="00A15F98" w:rsidRDefault="00FE5F9C" w:rsidP="00A15F9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15F98">
                        <w:rPr>
                          <w:rFonts w:ascii="HG丸ｺﾞｼｯｸM-PRO" w:eastAsia="HG丸ｺﾞｼｯｸM-PRO" w:hAnsi="HG丸ｺﾞｼｯｸM-PRO" w:hint="eastAsia"/>
                        </w:rPr>
                        <w:t>鼻は出ていませんか？</w:t>
                      </w:r>
                    </w:p>
                  </w:txbxContent>
                </v:textbox>
              </v:shape>
              <v:group id="_x0000_s3156" style="position:absolute;left:3085;top:14870;width:464;height:351" coordorigin="1572,9915" coordsize="430,465" o:regroupid="1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3157" type="#_x0000_t32" style="position:absolute;left:1572;top:9915;width:430;height:465" o:connectortype="straight" strokecolor="red" strokeweight="3pt"/>
                <v:shape id="_x0000_s3158" type="#_x0000_t32" style="position:absolute;left:1572;top:9915;width:410;height:465;flip:x" o:connectortype="straight" strokecolor="red" strokeweight="3pt"/>
              </v:group>
              <v:group id="_x0000_s3159" style="position:absolute;left:9824;top:14961;width:464;height:351" coordorigin="1572,9915" coordsize="430,465" o:regroupid="1">
                <v:shape id="_x0000_s3160" type="#_x0000_t32" style="position:absolute;left:1572;top:9915;width:430;height:465" o:connectortype="straight" strokecolor="red" strokeweight="3pt"/>
                <v:shape id="_x0000_s3161" type="#_x0000_t32" style="position:absolute;left:1572;top:9915;width:410;height:465;flip:x" o:connectortype="straight" strokecolor="red" strokeweight="3pt"/>
              </v:group>
            </v:group>
            <v:shape id="_x0000_s3162" type="#_x0000_t202" style="position:absolute;left:773;top:4194;width:3120;height:675" o:regroupid="1" filled="f" stroked="f">
              <v:textbox style="mso-next-textbox:#_x0000_s3162">
                <w:txbxContent>
                  <w:p w:rsidR="00FE5F9C" w:rsidRPr="00A15F98" w:rsidRDefault="00FE5F9C" w:rsidP="00A15F98">
                    <w:pPr>
                      <w:spacing w:line="0" w:lineRule="atLeast"/>
                      <w:rPr>
                        <w:rFonts w:ascii="HG丸ｺﾞｼｯｸM-PRO" w:eastAsia="HG丸ｺﾞｼｯｸM-PRO" w:hAnsi="HG丸ｺﾞｼｯｸM-PRO"/>
                        <w:szCs w:val="20"/>
                      </w:rPr>
                    </w:pPr>
                    <w:r w:rsidRPr="00A15F98">
                      <w:rPr>
                        <w:rFonts w:ascii="HG丸ｺﾞｼｯｸM-PRO" w:eastAsia="HG丸ｺﾞｼｯｸM-PRO" w:hAnsi="HG丸ｺﾞｼｯｸM-PRO" w:hint="eastAsia"/>
                        <w:szCs w:val="20"/>
                      </w:rPr>
                      <w:t>鼻の形にワイヤーを折り曲げましょう。</w:t>
                    </w:r>
                  </w:p>
                </w:txbxContent>
              </v:textbox>
            </v:shape>
            <v:shape id="_x0000_s3163" type="#_x0000_t202" style="position:absolute;left:7407;top:4194;width:3242;height:675" o:regroupid="1" filled="f" stroked="f">
              <v:textbox style="mso-next-textbox:#_x0000_s3163">
                <w:txbxContent>
                  <w:p w:rsidR="00FE5F9C" w:rsidRPr="00A15F98" w:rsidRDefault="00FE5F9C" w:rsidP="00A15F98">
                    <w:pPr>
                      <w:rPr>
                        <w:rFonts w:ascii="HG丸ｺﾞｼｯｸM-PRO" w:eastAsia="HG丸ｺﾞｼｯｸM-PRO" w:hAnsi="HG丸ｺﾞｼｯｸM-PRO"/>
                        <w:szCs w:val="20"/>
                      </w:rPr>
                    </w:pPr>
                    <w:r w:rsidRPr="00A15F98">
                      <w:rPr>
                        <w:rFonts w:ascii="HG丸ｺﾞｼｯｸM-PRO" w:eastAsia="HG丸ｺﾞｼｯｸM-PRO" w:hAnsi="HG丸ｺﾞｼｯｸM-PRO" w:hint="eastAsia"/>
                        <w:szCs w:val="20"/>
                      </w:rPr>
                      <w:t>鼻から顎までのばしましょう。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9A7551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09440" behindDoc="0" locked="0" layoutInCell="1" allowOverlap="1" wp14:anchorId="43E08191" wp14:editId="16D77830">
            <wp:simplePos x="0" y="0"/>
            <wp:positionH relativeFrom="column">
              <wp:posOffset>3575050</wp:posOffset>
            </wp:positionH>
            <wp:positionV relativeFrom="paragraph">
              <wp:posOffset>8742045</wp:posOffset>
            </wp:positionV>
            <wp:extent cx="1222375" cy="822960"/>
            <wp:effectExtent l="0" t="0" r="0" b="0"/>
            <wp:wrapNone/>
            <wp:docPr id="1368" name="図 1368" descr="17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 descr="17-0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708416" behindDoc="0" locked="0" layoutInCell="1" allowOverlap="1" wp14:anchorId="632A7B1D" wp14:editId="6FC1F1C8">
            <wp:simplePos x="0" y="0"/>
            <wp:positionH relativeFrom="column">
              <wp:posOffset>3103245</wp:posOffset>
            </wp:positionH>
            <wp:positionV relativeFrom="paragraph">
              <wp:posOffset>9358630</wp:posOffset>
            </wp:positionV>
            <wp:extent cx="1024255" cy="701040"/>
            <wp:effectExtent l="0" t="0" r="4445" b="3810"/>
            <wp:wrapNone/>
            <wp:docPr id="1367" name="図 1367" descr="17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 descr="17-0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9A7551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C71FE9" w:rsidRDefault="00C71FE9" w:rsidP="008B1A28">
      <w:pPr>
        <w:ind w:firstLineChars="135" w:firstLine="283"/>
        <w:rPr>
          <w:rFonts w:ascii="HG丸ｺﾞｼｯｸM-PRO" w:eastAsia="HG丸ｺﾞｼｯｸM-PRO" w:hAnsi="HG丸ｺﾞｼｯｸM-PRO"/>
        </w:rPr>
      </w:pPr>
    </w:p>
    <w:p w:rsidR="008B1A28" w:rsidRDefault="008B1A28" w:rsidP="008B1A28">
      <w:pPr>
        <w:ind w:firstLineChars="135" w:firstLine="283"/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992922" wp14:editId="63CBE02E">
                <wp:simplePos x="0" y="0"/>
                <wp:positionH relativeFrom="column">
                  <wp:posOffset>201930</wp:posOffset>
                </wp:positionH>
                <wp:positionV relativeFrom="paragraph">
                  <wp:posOffset>-17145</wp:posOffset>
                </wp:positionV>
                <wp:extent cx="6648450" cy="1828800"/>
                <wp:effectExtent l="0" t="38100" r="0" b="39370"/>
                <wp:wrapSquare wrapText="bothSides"/>
                <wp:docPr id="1107" name="テキスト ボックス 1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5F9C" w:rsidRPr="00616D40" w:rsidRDefault="00FE5F9C" w:rsidP="008B1A2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インフルエンザと診断されたら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07" o:spid="_x0000_s1047" type="#_x0000_t202" style="position:absolute;left:0;text-align:left;margin-left:15.9pt;margin-top:-1.35pt;width:523.5pt;height:2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" filled="f" stroked="f">
                <v:textbox style="mso-fit-shape-to-text:t" inset="5.85pt,.7pt,5.85pt,.7pt">
                  <w:txbxContent>
                    <w:p w:rsidR="00FE5F9C" w:rsidRPr="00616D40" w:rsidRDefault="00FE5F9C" w:rsidP="008B1A2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インフルエンザと診断されたら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病院で『インフルエンザ』と診断されたら、学校にご連絡ください。出席停止扱いになります。連絡を受けましたら、担任を通じて『インフルエンザに関する登校申出書』をお渡しいたします。登校再開に関しましては、インフルエンザに限り、保護者の申出書をもって登校していただけます。（他の感染症の際に提出する『出校証明書』は必要ありません。</w:t>
      </w:r>
      <w:r>
        <w:rPr>
          <w:rFonts w:ascii="HG丸ｺﾞｼｯｸM-PRO" w:eastAsia="HG丸ｺﾞｼｯｸM-PRO" w:hAnsi="HG丸ｺﾞｼｯｸM-PRO"/>
        </w:rPr>
        <w:t>）</w:t>
      </w:r>
    </w:p>
    <w:p w:rsidR="008B1A28" w:rsidRPr="008B1A28" w:rsidRDefault="008B1A28" w:rsidP="009A7551">
      <w:pPr>
        <w:ind w:firstLineChars="135" w:firstLine="283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2A69EF1" wp14:editId="4D2C317B">
            <wp:simplePos x="0" y="0"/>
            <wp:positionH relativeFrom="column">
              <wp:posOffset>-26670</wp:posOffset>
            </wp:positionH>
            <wp:positionV relativeFrom="paragraph">
              <wp:posOffset>612140</wp:posOffset>
            </wp:positionV>
            <wp:extent cx="6798310" cy="3495040"/>
            <wp:effectExtent l="0" t="0" r="0" b="0"/>
            <wp:wrapSquare wrapText="bothSides"/>
            <wp:docPr id="7" name="図 7" descr="C:\Users\mhonma\健康教室イラスト\Videos\H13.12月\駒崎先生\201312_88\201312_88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C:\Users\mhonma\健康教室イラスト\Videos\H13.12月\駒崎先生\201312_88\201312_88_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</w:rPr>
        <w:t>登校再開の目安につきましては、下図や通知と同封してある記入例をご確認ください。わかりにくい時には、真名子小学校　本間までご連絡ください。　真名子小学校　９２-７６０４</w:t>
      </w:r>
    </w:p>
    <w:sectPr w:rsidR="008B1A28" w:rsidRPr="008B1A28" w:rsidSect="006E0FEB">
      <w:pgSz w:w="11906" w:h="16838"/>
      <w:pgMar w:top="567" w:right="567" w:bottom="851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F9C" w:rsidRDefault="00FE5F9C" w:rsidP="00F724B7">
      <w:r>
        <w:separator/>
      </w:r>
    </w:p>
  </w:endnote>
  <w:endnote w:type="continuationSeparator" w:id="0">
    <w:p w:rsidR="00FE5F9C" w:rsidRDefault="00FE5F9C" w:rsidP="00F72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F9C" w:rsidRDefault="00FE5F9C" w:rsidP="00F724B7">
      <w:r>
        <w:separator/>
      </w:r>
    </w:p>
  </w:footnote>
  <w:footnote w:type="continuationSeparator" w:id="0">
    <w:p w:rsidR="00FE5F9C" w:rsidRDefault="00FE5F9C" w:rsidP="00F72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2829"/>
    <w:multiLevelType w:val="hybridMultilevel"/>
    <w:tmpl w:val="F462F0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FC50A2A"/>
    <w:multiLevelType w:val="hybridMultilevel"/>
    <w:tmpl w:val="5DEA702C"/>
    <w:lvl w:ilvl="0" w:tplc="5F86F956">
      <w:start w:val="1"/>
      <w:numFmt w:val="decimalEnclosedCircle"/>
      <w:lvlText w:val="%1"/>
      <w:lvlJc w:val="left"/>
      <w:pPr>
        <w:ind w:left="420" w:hanging="420"/>
      </w:pPr>
      <w:rPr>
        <w:rFonts w:eastAsia="HG丸ｺﾞｼｯｸM-PRO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2B004DA8"/>
    <w:multiLevelType w:val="hybridMultilevel"/>
    <w:tmpl w:val="BC20C3BE"/>
    <w:lvl w:ilvl="0" w:tplc="D54AFFA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E3B3DF3"/>
    <w:multiLevelType w:val="hybridMultilevel"/>
    <w:tmpl w:val="A91637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69C1B82"/>
    <w:multiLevelType w:val="hybridMultilevel"/>
    <w:tmpl w:val="90848C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4D7A75F8"/>
    <w:multiLevelType w:val="hybridMultilevel"/>
    <w:tmpl w:val="F912E176"/>
    <w:lvl w:ilvl="0" w:tplc="22F4495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6281169"/>
    <w:multiLevelType w:val="hybridMultilevel"/>
    <w:tmpl w:val="20BC19D6"/>
    <w:lvl w:ilvl="0" w:tplc="8E3064B8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A96670B"/>
    <w:multiLevelType w:val="hybridMultilevel"/>
    <w:tmpl w:val="929E635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6B806B9E"/>
    <w:multiLevelType w:val="hybridMultilevel"/>
    <w:tmpl w:val="AC2452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6E0D3670"/>
    <w:multiLevelType w:val="hybridMultilevel"/>
    <w:tmpl w:val="4AE83A1C"/>
    <w:lvl w:ilvl="0" w:tplc="37C4CBF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7FA11DD"/>
    <w:multiLevelType w:val="hybridMultilevel"/>
    <w:tmpl w:val="FAB8F018"/>
    <w:lvl w:ilvl="0" w:tplc="56AECDB8">
      <w:start w:val="1"/>
      <w:numFmt w:val="decimal"/>
      <w:lvlText w:val="%1."/>
      <w:lvlJc w:val="left"/>
      <w:pPr>
        <w:ind w:left="420" w:hanging="420"/>
      </w:pPr>
      <w:rPr>
        <w:rFonts w:ascii="HG丸ｺﾞｼｯｸM-PRO" w:eastAsia="HG丸ｺﾞｼｯｸM-PRO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9"/>
  </w:num>
  <w:num w:numId="8">
    <w:abstractNumId w:val="2"/>
  </w:num>
  <w:num w:numId="9">
    <w:abstractNumId w:val="5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hideGrammaticalErrors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#cbbddc,#34b3d1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31"/>
    <w:rsid w:val="00003A63"/>
    <w:rsid w:val="00030CC2"/>
    <w:rsid w:val="0004012E"/>
    <w:rsid w:val="00071B1C"/>
    <w:rsid w:val="000833A0"/>
    <w:rsid w:val="000F326E"/>
    <w:rsid w:val="00124BB0"/>
    <w:rsid w:val="0015315D"/>
    <w:rsid w:val="00167C1A"/>
    <w:rsid w:val="00167E8E"/>
    <w:rsid w:val="001A1FB7"/>
    <w:rsid w:val="001D2FEE"/>
    <w:rsid w:val="0027625A"/>
    <w:rsid w:val="00277D99"/>
    <w:rsid w:val="00287370"/>
    <w:rsid w:val="002A3CE9"/>
    <w:rsid w:val="002B0BBE"/>
    <w:rsid w:val="003036D3"/>
    <w:rsid w:val="00335A41"/>
    <w:rsid w:val="00335D92"/>
    <w:rsid w:val="00362C8D"/>
    <w:rsid w:val="00384B6A"/>
    <w:rsid w:val="003A18AB"/>
    <w:rsid w:val="003A68A4"/>
    <w:rsid w:val="003B61A8"/>
    <w:rsid w:val="003D0332"/>
    <w:rsid w:val="003E5929"/>
    <w:rsid w:val="004229B6"/>
    <w:rsid w:val="00424C6B"/>
    <w:rsid w:val="00442EA0"/>
    <w:rsid w:val="00445265"/>
    <w:rsid w:val="00495112"/>
    <w:rsid w:val="004B2F2B"/>
    <w:rsid w:val="004C6CE3"/>
    <w:rsid w:val="00536986"/>
    <w:rsid w:val="005515A7"/>
    <w:rsid w:val="0056091D"/>
    <w:rsid w:val="005640B4"/>
    <w:rsid w:val="005B19EE"/>
    <w:rsid w:val="005B1B81"/>
    <w:rsid w:val="005C1D42"/>
    <w:rsid w:val="0068686C"/>
    <w:rsid w:val="00697615"/>
    <w:rsid w:val="006B345C"/>
    <w:rsid w:val="006E0FEB"/>
    <w:rsid w:val="006E27CA"/>
    <w:rsid w:val="006F204A"/>
    <w:rsid w:val="006F35E8"/>
    <w:rsid w:val="00703C73"/>
    <w:rsid w:val="00715D89"/>
    <w:rsid w:val="007273FF"/>
    <w:rsid w:val="0075351A"/>
    <w:rsid w:val="007E5722"/>
    <w:rsid w:val="0082340B"/>
    <w:rsid w:val="008B1A28"/>
    <w:rsid w:val="008B4EB7"/>
    <w:rsid w:val="008B578C"/>
    <w:rsid w:val="0091122E"/>
    <w:rsid w:val="0091250E"/>
    <w:rsid w:val="00936F2A"/>
    <w:rsid w:val="00962EAB"/>
    <w:rsid w:val="009869D1"/>
    <w:rsid w:val="009A7551"/>
    <w:rsid w:val="009B5627"/>
    <w:rsid w:val="009C2A0E"/>
    <w:rsid w:val="00A151BE"/>
    <w:rsid w:val="00A15F98"/>
    <w:rsid w:val="00A61A6E"/>
    <w:rsid w:val="00A94BDF"/>
    <w:rsid w:val="00AE3BC4"/>
    <w:rsid w:val="00B467C8"/>
    <w:rsid w:val="00B77603"/>
    <w:rsid w:val="00B84574"/>
    <w:rsid w:val="00B85EBE"/>
    <w:rsid w:val="00B97938"/>
    <w:rsid w:val="00BA246B"/>
    <w:rsid w:val="00BD70A1"/>
    <w:rsid w:val="00BF19C8"/>
    <w:rsid w:val="00C03A45"/>
    <w:rsid w:val="00C24FF9"/>
    <w:rsid w:val="00C37850"/>
    <w:rsid w:val="00C71FE9"/>
    <w:rsid w:val="00CA7BC8"/>
    <w:rsid w:val="00CD1D54"/>
    <w:rsid w:val="00CE5E15"/>
    <w:rsid w:val="00D01BBF"/>
    <w:rsid w:val="00D05076"/>
    <w:rsid w:val="00D1175A"/>
    <w:rsid w:val="00D537DD"/>
    <w:rsid w:val="00DD7C5C"/>
    <w:rsid w:val="00E04210"/>
    <w:rsid w:val="00E43C94"/>
    <w:rsid w:val="00E6012B"/>
    <w:rsid w:val="00E61153"/>
    <w:rsid w:val="00E82931"/>
    <w:rsid w:val="00E92A6A"/>
    <w:rsid w:val="00E92C9A"/>
    <w:rsid w:val="00E973E9"/>
    <w:rsid w:val="00EE20E6"/>
    <w:rsid w:val="00F06C18"/>
    <w:rsid w:val="00F17B12"/>
    <w:rsid w:val="00F24662"/>
    <w:rsid w:val="00F52315"/>
    <w:rsid w:val="00F724B7"/>
    <w:rsid w:val="00FA0B94"/>
    <w:rsid w:val="00FE45BB"/>
    <w:rsid w:val="00FE5F9C"/>
    <w:rsid w:val="00FF3242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  <o:colormru v:ext="edit" colors="#cbbddc,#34b3d1"/>
      <o:colormenu v:ext="edit" strokecolor="none [3213]"/>
    </o:shapedefaults>
    <o:shapelayout v:ext="edit">
      <o:idmap v:ext="edit" data="1,3"/>
      <o:rules v:ext="edit">
        <o:r id="V:Rule1" type="callout" idref="#_x0000_s3154"/>
        <o:r id="V:Rule2" type="callout" idref="#_x0000_s3155"/>
        <o:r id="V:Rule7" type="connector" idref="#_x0000_s3157"/>
        <o:r id="V:Rule8" type="connector" idref="#_x0000_s3160"/>
        <o:r id="V:Rule9" type="connector" idref="#_x0000_s3161"/>
        <o:r id="V:Rule10" type="connector" idref="#_x0000_s3158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19C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p13s">
    <w:name w:val="本文9p13s"/>
    <w:basedOn w:val="a"/>
    <w:rsid w:val="00C37850"/>
    <w:pPr>
      <w:snapToGrid w:val="0"/>
      <w:spacing w:line="260" w:lineRule="exact"/>
    </w:pPr>
    <w:rPr>
      <w:rFonts w:ascii="ＭＳ ゴシック" w:eastAsia="ＭＳ ゴシック" w:hAnsi="ＭＳ ゴシック" w:cs="ＭＳ ゴシック"/>
      <w:sz w:val="18"/>
      <w:szCs w:val="18"/>
    </w:rPr>
  </w:style>
  <w:style w:type="paragraph" w:styleId="a3">
    <w:name w:val="Balloon Text"/>
    <w:basedOn w:val="a"/>
    <w:semiHidden/>
    <w:rsid w:val="00C37850"/>
    <w:rPr>
      <w:rFonts w:ascii="Arial" w:eastAsia="ＭＳ ゴシック" w:hAnsi="Arial"/>
      <w:sz w:val="18"/>
      <w:szCs w:val="18"/>
    </w:rPr>
  </w:style>
  <w:style w:type="paragraph" w:customStyle="1" w:styleId="a4">
    <w:name w:val="リード"/>
    <w:basedOn w:val="a"/>
    <w:rsid w:val="00CA7BC8"/>
    <w:pPr>
      <w:snapToGrid w:val="0"/>
      <w:spacing w:line="300" w:lineRule="exact"/>
    </w:pPr>
    <w:rPr>
      <w:rFonts w:ascii="ＭＳ ゴシック" w:eastAsia="ＭＳ ゴシック" w:hAnsi="ＭＳ ゴシック" w:cs="ＭＳ ゴシック"/>
      <w:sz w:val="24"/>
    </w:rPr>
  </w:style>
  <w:style w:type="paragraph" w:styleId="a5">
    <w:name w:val="header"/>
    <w:basedOn w:val="a"/>
    <w:link w:val="a6"/>
    <w:rsid w:val="00F724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F724B7"/>
    <w:rPr>
      <w:kern w:val="2"/>
      <w:sz w:val="21"/>
      <w:szCs w:val="24"/>
    </w:rPr>
  </w:style>
  <w:style w:type="paragraph" w:styleId="a7">
    <w:name w:val="footer"/>
    <w:basedOn w:val="a"/>
    <w:link w:val="a8"/>
    <w:rsid w:val="00F724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F724B7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F2466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F19C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p13s">
    <w:name w:val="本文9p13s"/>
    <w:basedOn w:val="a"/>
    <w:rsid w:val="00C37850"/>
    <w:pPr>
      <w:snapToGrid w:val="0"/>
      <w:spacing w:line="260" w:lineRule="exact"/>
    </w:pPr>
    <w:rPr>
      <w:rFonts w:ascii="ＭＳ ゴシック" w:eastAsia="ＭＳ ゴシック" w:hAnsi="ＭＳ ゴシック" w:cs="ＭＳ ゴシック"/>
      <w:sz w:val="18"/>
      <w:szCs w:val="18"/>
    </w:rPr>
  </w:style>
  <w:style w:type="paragraph" w:styleId="a3">
    <w:name w:val="Balloon Text"/>
    <w:basedOn w:val="a"/>
    <w:semiHidden/>
    <w:rsid w:val="00C37850"/>
    <w:rPr>
      <w:rFonts w:ascii="Arial" w:eastAsia="ＭＳ ゴシック" w:hAnsi="Arial"/>
      <w:sz w:val="18"/>
      <w:szCs w:val="18"/>
    </w:rPr>
  </w:style>
  <w:style w:type="paragraph" w:customStyle="1" w:styleId="a4">
    <w:name w:val="リード"/>
    <w:basedOn w:val="a"/>
    <w:rsid w:val="00CA7BC8"/>
    <w:pPr>
      <w:snapToGrid w:val="0"/>
      <w:spacing w:line="300" w:lineRule="exact"/>
    </w:pPr>
    <w:rPr>
      <w:rFonts w:ascii="ＭＳ ゴシック" w:eastAsia="ＭＳ ゴシック" w:hAnsi="ＭＳ ゴシック" w:cs="ＭＳ ゴシック"/>
      <w:sz w:val="24"/>
    </w:rPr>
  </w:style>
  <w:style w:type="paragraph" w:styleId="a5">
    <w:name w:val="header"/>
    <w:basedOn w:val="a"/>
    <w:link w:val="a6"/>
    <w:rsid w:val="00F724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F724B7"/>
    <w:rPr>
      <w:kern w:val="2"/>
      <w:sz w:val="21"/>
      <w:szCs w:val="24"/>
    </w:rPr>
  </w:style>
  <w:style w:type="paragraph" w:styleId="a7">
    <w:name w:val="footer"/>
    <w:basedOn w:val="a"/>
    <w:link w:val="a8"/>
    <w:rsid w:val="00F724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F724B7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F2466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4.pn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risue\Application%20Data\Microsoft\Templates\&#32294;&#32622;&#12365;&#30333;&#32025;&#65297;&#26522;.dot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E48CF-8C68-4D99-99A6-E57FA1A87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縦置き白紙１枚.dot</Template>
  <TotalTime>49</TotalTime>
  <Pages>2</Pages>
  <Words>358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Gakken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arisue</dc:creator>
  <cp:lastModifiedBy>真小 本間 瑞紀</cp:lastModifiedBy>
  <cp:revision>4</cp:revision>
  <cp:lastPrinted>2016-01-26T04:25:00Z</cp:lastPrinted>
  <dcterms:created xsi:type="dcterms:W3CDTF">2016-01-25T03:28:00Z</dcterms:created>
  <dcterms:modified xsi:type="dcterms:W3CDTF">2016-01-26T04:26:00Z</dcterms:modified>
</cp:coreProperties>
</file>